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0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81686" w:rsidRPr="00A81686" w14:paraId="1D534E0A" w14:textId="77777777" w:rsidTr="00170EC2">
        <w:tc>
          <w:tcPr>
            <w:tcW w:w="10768" w:type="dxa"/>
          </w:tcPr>
          <w:p w14:paraId="13A88A49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3CDD1AF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A81686">
              <w:rPr>
                <w:rFonts w:ascii="Arial" w:hAnsi="Arial" w:cs="Arial"/>
                <w:b/>
                <w:bCs/>
                <w:sz w:val="24"/>
                <w:szCs w:val="24"/>
                <w:lang w:val="en-GB" w:eastAsia="en-GB"/>
              </w:rPr>
              <w:t xml:space="preserve">We are only able to accept referrals for </w:t>
            </w:r>
            <w:r w:rsidRPr="00A81686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GB" w:eastAsia="en-GB"/>
              </w:rPr>
              <w:t>service-related physical health conditions</w:t>
            </w:r>
          </w:p>
          <w:p w14:paraId="49F20522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64BBCC08" w14:textId="28C50845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ascii="Arial" w:hAnsi="Arial" w:cs="Arial"/>
                <w:sz w:val="20"/>
                <w:szCs w:val="20"/>
                <w:lang w:val="en-GB" w:eastAsia="en-GB"/>
              </w:rPr>
              <w:t>This form should be completed in block capitals or electronically to ensure all information is legible.</w:t>
            </w:r>
          </w:p>
          <w:p w14:paraId="138F3137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775FCA71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Please ensure all sections are fully completed and details of any existing referrals are included on page 2.  </w:t>
            </w:r>
          </w:p>
          <w:p w14:paraId="30E64B7C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  <w:p w14:paraId="7DFE3C11" w14:textId="75941A0B" w:rsidR="00A81686" w:rsidRPr="00A81686" w:rsidRDefault="00A81686" w:rsidP="00F346E4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</w:p>
        </w:tc>
      </w:tr>
    </w:tbl>
    <w:tbl>
      <w:tblPr>
        <w:tblW w:w="10798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"/>
        <w:gridCol w:w="2622"/>
        <w:gridCol w:w="1322"/>
        <w:gridCol w:w="1159"/>
        <w:gridCol w:w="2977"/>
        <w:gridCol w:w="2668"/>
        <w:gridCol w:w="25"/>
      </w:tblGrid>
      <w:tr w:rsidR="004E6D26" w:rsidRPr="00A81686" w14:paraId="569E3484" w14:textId="77777777" w:rsidTr="004E6D26">
        <w:trPr>
          <w:gridBefore w:val="1"/>
          <w:wBefore w:w="25" w:type="dxa"/>
          <w:trHeight w:val="475"/>
        </w:trPr>
        <w:tc>
          <w:tcPr>
            <w:tcW w:w="10773" w:type="dxa"/>
            <w:gridSpan w:val="6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36CC4C77" w14:textId="2216A18C" w:rsidR="004E6D26" w:rsidRPr="00A81686" w:rsidRDefault="004E6D2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4E6D26">
              <w:rPr>
                <w:rFonts w:cs="Arial"/>
                <w:b/>
                <w:sz w:val="28"/>
                <w:szCs w:val="20"/>
                <w:lang w:val="de-DE" w:eastAsia="en-GB"/>
              </w:rPr>
              <w:t>Reason for Referral:</w:t>
            </w:r>
          </w:p>
        </w:tc>
      </w:tr>
      <w:tr w:rsidR="00A81686" w:rsidRPr="00A81686" w14:paraId="10EFEB68" w14:textId="77777777" w:rsidTr="00170EC2">
        <w:trPr>
          <w:gridBefore w:val="1"/>
          <w:wBefore w:w="25" w:type="dxa"/>
          <w:trHeight w:val="475"/>
        </w:trPr>
        <w:tc>
          <w:tcPr>
            <w:tcW w:w="510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5A4D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Veteran name:</w:t>
            </w:r>
          </w:p>
        </w:tc>
        <w:tc>
          <w:tcPr>
            <w:tcW w:w="5670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7F158FE" w14:textId="77777777" w:rsidR="00A81686" w:rsidRPr="00A81686" w:rsidRDefault="00A8168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de-DE" w:eastAsia="en-GB"/>
              </w:rPr>
              <w:t>Date of Birth:</w:t>
            </w:r>
          </w:p>
        </w:tc>
      </w:tr>
      <w:tr w:rsidR="00A81686" w:rsidRPr="00A81686" w14:paraId="53BBFE40" w14:textId="77777777" w:rsidTr="00170EC2">
        <w:trPr>
          <w:gridBefore w:val="1"/>
          <w:wBefore w:w="25" w:type="dxa"/>
          <w:trHeight w:val="482"/>
        </w:trPr>
        <w:tc>
          <w:tcPr>
            <w:tcW w:w="5103" w:type="dxa"/>
            <w:gridSpan w:val="3"/>
            <w:vMerge w:val="restart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26B42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Veteran address:</w:t>
            </w:r>
          </w:p>
          <w:p w14:paraId="6ADAC9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661274F" w14:textId="77777777" w:rsidR="00A81686" w:rsidRPr="00A81686" w:rsidRDefault="00A81686" w:rsidP="00A81686">
            <w:pPr>
              <w:spacing w:before="0" w:after="0"/>
              <w:jc w:val="both"/>
              <w:rPr>
                <w:rFonts w:cs="Arial"/>
                <w:b/>
                <w:sz w:val="20"/>
                <w:szCs w:val="20"/>
                <w:lang w:val="de-DE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de-DE" w:eastAsia="en-GB"/>
              </w:rPr>
              <w:t xml:space="preserve">Gender:   </w:t>
            </w:r>
          </w:p>
          <w:p w14:paraId="382DE521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1F6FFCA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15C0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37C6F4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NHS Number:</w:t>
            </w:r>
          </w:p>
          <w:p w14:paraId="67C4BF97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352A528D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FAC7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Contact email address:</w:t>
            </w:r>
          </w:p>
          <w:p w14:paraId="03493BE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2B8B436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8A60C15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Nationality:</w:t>
            </w:r>
          </w:p>
        </w:tc>
      </w:tr>
      <w:tr w:rsidR="00A81686" w:rsidRPr="00A81686" w14:paraId="68F226C1" w14:textId="77777777" w:rsidTr="00170EC2">
        <w:trPr>
          <w:gridBefore w:val="1"/>
          <w:wBefore w:w="25" w:type="dxa"/>
          <w:trHeight w:val="345"/>
        </w:trPr>
        <w:tc>
          <w:tcPr>
            <w:tcW w:w="510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ADCBA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Contact number:</w:t>
            </w:r>
          </w:p>
          <w:p w14:paraId="2D6ABD1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72E57CD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Marital Status:</w:t>
            </w:r>
          </w:p>
        </w:tc>
      </w:tr>
      <w:tr w:rsidR="00A81686" w:rsidRPr="00A81686" w14:paraId="6C1DE6F0" w14:textId="77777777" w:rsidTr="00170EC2">
        <w:trPr>
          <w:gridBefore w:val="1"/>
          <w:wBefore w:w="25" w:type="dxa"/>
          <w:trHeight w:val="578"/>
        </w:trPr>
        <w:tc>
          <w:tcPr>
            <w:tcW w:w="5103" w:type="dxa"/>
            <w:gridSpan w:val="3"/>
            <w:vMerge w:val="restart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C5A93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Preferred contact method during working hours</w:t>
            </w:r>
          </w:p>
          <w:p w14:paraId="35FA249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585A546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Email                                       Phone</w:t>
            </w:r>
          </w:p>
          <w:p w14:paraId="1C64B8F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F1831B2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Is the patient registered disabled?</w:t>
            </w:r>
          </w:p>
          <w:p w14:paraId="3E375753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6F453AA" w14:textId="77777777" w:rsidTr="00170EC2">
        <w:trPr>
          <w:gridBefore w:val="1"/>
          <w:wBefore w:w="25" w:type="dxa"/>
          <w:trHeight w:val="577"/>
        </w:trPr>
        <w:tc>
          <w:tcPr>
            <w:tcW w:w="5103" w:type="dxa"/>
            <w:gridSpan w:val="3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31729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E059F7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Language / communication difficulties?   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>Please specify</w:t>
            </w:r>
          </w:p>
          <w:p w14:paraId="48C349D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006AB910" w14:textId="77777777" w:rsidTr="00170EC2">
        <w:trPr>
          <w:gridBefore w:val="1"/>
          <w:wBefore w:w="25" w:type="dxa"/>
          <w:trHeight w:val="47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63A47B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GP Practice &amp; GP Name:</w:t>
            </w:r>
          </w:p>
          <w:p w14:paraId="64DE4910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EA5E83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Email Address: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ab/>
            </w:r>
          </w:p>
          <w:p w14:paraId="7DCB6EE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152B3349" w14:textId="77777777" w:rsidTr="00170EC2">
        <w:trPr>
          <w:gridBefore w:val="1"/>
          <w:wBefore w:w="25" w:type="dxa"/>
          <w:trHeight w:val="472"/>
        </w:trPr>
        <w:tc>
          <w:tcPr>
            <w:tcW w:w="510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A5B2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Service Number:</w:t>
            </w:r>
          </w:p>
          <w:p w14:paraId="5498A85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7F7DD7A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                        Reserves    /     Regular</w:t>
            </w:r>
          </w:p>
        </w:tc>
        <w:tc>
          <w:tcPr>
            <w:tcW w:w="5670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9C7B21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Year of Discharge from Armed Forces:</w:t>
            </w:r>
          </w:p>
          <w:p w14:paraId="1D08A0B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6F0B077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F7A18A2" w14:textId="77777777" w:rsidTr="00170EC2">
        <w:trPr>
          <w:gridBefore w:val="1"/>
          <w:wBefore w:w="25" w:type="dxa"/>
          <w:trHeight w:val="472"/>
        </w:trPr>
        <w:tc>
          <w:tcPr>
            <w:tcW w:w="2622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55B282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Royal Navy</w:t>
            </w:r>
          </w:p>
        </w:tc>
        <w:tc>
          <w:tcPr>
            <w:tcW w:w="2481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05200F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Royal Marines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9F4DA3F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Army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16562E1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RAF</w:t>
            </w:r>
          </w:p>
          <w:p w14:paraId="298F09DC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3DC1A880" w14:textId="77777777" w:rsidTr="00F346E4">
        <w:trPr>
          <w:gridAfter w:val="1"/>
          <w:wAfter w:w="25" w:type="dxa"/>
          <w:trHeight w:val="692"/>
        </w:trPr>
        <w:tc>
          <w:tcPr>
            <w:tcW w:w="3969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14:paraId="3A0FF0C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t>Physical Health condition/injury veteran is being referred for:</w:t>
            </w:r>
          </w:p>
        </w:tc>
        <w:tc>
          <w:tcPr>
            <w:tcW w:w="6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1094F683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sz w:val="24"/>
                <w:szCs w:val="24"/>
                <w:lang w:val="en-GB" w:eastAsia="en-GB"/>
              </w:rPr>
            </w:pPr>
          </w:p>
        </w:tc>
      </w:tr>
      <w:tr w:rsidR="00A81686" w:rsidRPr="00A81686" w14:paraId="70D5D657" w14:textId="77777777" w:rsidTr="00F346E4">
        <w:trPr>
          <w:gridAfter w:val="1"/>
          <w:wAfter w:w="25" w:type="dxa"/>
          <w:trHeight w:val="692"/>
        </w:trPr>
        <w:tc>
          <w:tcPr>
            <w:tcW w:w="3969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</w:tcPr>
          <w:p w14:paraId="496A17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t>Was this condition/injury sustained in-service?</w:t>
            </w:r>
          </w:p>
        </w:tc>
        <w:tc>
          <w:tcPr>
            <w:tcW w:w="6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14:paraId="06045FA4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sz w:val="24"/>
                <w:szCs w:val="24"/>
                <w:lang w:val="en-GB" w:eastAsia="en-GB"/>
              </w:rPr>
            </w:pPr>
          </w:p>
        </w:tc>
      </w:tr>
      <w:tr w:rsidR="00A81686" w:rsidRPr="00A81686" w14:paraId="3353E0E7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8CB78C" w14:textId="77777777" w:rsidR="00A81686" w:rsidRPr="00A81686" w:rsidRDefault="00A81686" w:rsidP="00A8168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A81686">
              <w:rPr>
                <w:rFonts w:ascii="Times New Roman" w:hAnsi="Times New Roman"/>
                <w:sz w:val="24"/>
                <w:szCs w:val="24"/>
                <w:lang w:val="en-GB" w:eastAsia="en-GB"/>
              </w:rPr>
              <w:br w:type="page"/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Details of service-related physical health need including any treatment in the last 3-5 years – please attach any consultant letters, therapy reports, procedure outcomes:</w:t>
            </w:r>
          </w:p>
          <w:p w14:paraId="6F6A5E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5EA83EDE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7780B292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F4F88C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493EBF9D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0749BFE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E586103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3E7CB8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lastRenderedPageBreak/>
              <w:t>Any current referrals in place to any clinician for the service-related physical health condition/injury, please details to who, which Trust and the date the referral was made:</w:t>
            </w:r>
          </w:p>
          <w:p w14:paraId="5E78743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4E0FC20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4D92F156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194160F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  <w:p w14:paraId="7C3091DA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4722EC34" w14:textId="77777777" w:rsidTr="00170EC2">
        <w:trPr>
          <w:gridAfter w:val="1"/>
          <w:wAfter w:w="25" w:type="dxa"/>
          <w:trHeight w:val="692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F8EA401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br w:type="page"/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br w:type="page"/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Details of any mental health need and professionals involved in the veteran’s care:</w:t>
            </w:r>
          </w:p>
          <w:p w14:paraId="2E36943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7EE0608F" w14:textId="00EC3725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i/>
                <w:i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>Veterans with mental health needs can be referred to</w:t>
            </w:r>
            <w:r w:rsidR="002A7D2F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</w:t>
            </w:r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 xml:space="preserve"> </w:t>
            </w:r>
            <w:hyperlink r:id="rId10" w:history="1">
              <w:r w:rsidR="002A7D2F" w:rsidRPr="002A7D2F">
                <w:rPr>
                  <w:i/>
                  <w:color w:val="0000FF"/>
                  <w:u w:val="single"/>
                </w:rPr>
                <w:t>Referrals - Veterans NHS Wales</w:t>
              </w:r>
            </w:hyperlink>
            <w:r w:rsidRPr="00A81686">
              <w:rPr>
                <w:rFonts w:cs="Arial"/>
                <w:i/>
                <w:iCs/>
                <w:sz w:val="20"/>
                <w:szCs w:val="20"/>
                <w:lang w:val="en-GB" w:eastAsia="en-GB"/>
              </w:rPr>
              <w:t xml:space="preserve">     </w:t>
            </w:r>
          </w:p>
          <w:p w14:paraId="00E54DB5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77E2C0B0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51071906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1857CE94" w14:textId="77777777" w:rsidR="00A81686" w:rsidRPr="00A81686" w:rsidRDefault="00A81686" w:rsidP="00A81686">
            <w:pPr>
              <w:tabs>
                <w:tab w:val="center" w:pos="4513"/>
                <w:tab w:val="right" w:pos="9026"/>
              </w:tabs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   </w:t>
            </w:r>
          </w:p>
          <w:p w14:paraId="7B9CBD9B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65A52F48" w14:textId="77777777" w:rsidTr="00170EC2">
        <w:trPr>
          <w:gridAfter w:val="1"/>
          <w:wAfter w:w="25" w:type="dxa"/>
          <w:trHeight w:val="1324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1CC5B56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 xml:space="preserve">Please list any other professionals or charities (military or other) currently involved in the veteran’s care that you are aware of:                     </w:t>
            </w:r>
          </w:p>
          <w:p w14:paraId="37D8C0EB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16DC693" w14:textId="77777777" w:rsidR="00A81686" w:rsidRPr="00A81686" w:rsidRDefault="00A81686" w:rsidP="00A81686">
            <w:pPr>
              <w:spacing w:before="0" w:after="0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u w:val="single"/>
                <w:lang w:val="en-GB" w:eastAsia="en-GB"/>
              </w:rPr>
              <w:t xml:space="preserve">Name:                                                   Service:                                                     Contact number:  </w:t>
            </w:r>
          </w:p>
          <w:p w14:paraId="3B67A8A7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2BDF1CD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1BF204DD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2EB15F63" w14:textId="77777777" w:rsidR="00A81686" w:rsidRPr="00A81686" w:rsidRDefault="00A81686" w:rsidP="00A81686">
            <w:pPr>
              <w:spacing w:before="0" w:after="0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4EA3C15F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single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D9E2F3" w:themeFill="accent5" w:themeFillTint="33"/>
          </w:tcPr>
          <w:p w14:paraId="0D13C097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The veteran being referred confirms that their care and medical details can be discussed with the following if necessary (eg spouse, family member, advocate):-</w:t>
            </w:r>
          </w:p>
          <w:p w14:paraId="49D015C1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EDF7018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u w:val="single"/>
                <w:lang w:val="en-GB" w:eastAsia="en-GB"/>
              </w:rPr>
              <w:t>Name                                                     Relationship                                              Contact Information</w:t>
            </w:r>
          </w:p>
          <w:p w14:paraId="6CDC2088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  <w:lang w:val="en-GB" w:eastAsia="en-GB"/>
              </w:rPr>
            </w:pPr>
          </w:p>
          <w:p w14:paraId="53D8FD1D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673172E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84D0ACA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2A237406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9E2F3" w:themeFill="accent5" w:themeFillTint="33"/>
          </w:tcPr>
          <w:p w14:paraId="7B3E391E" w14:textId="4DEB0672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>This Veterans Trauma Network</w:t>
            </w:r>
            <w:r w:rsidR="002A7D2F">
              <w:rPr>
                <w:rFonts w:cs="Arial"/>
                <w:sz w:val="20"/>
                <w:szCs w:val="20"/>
                <w:lang w:val="en-GB" w:eastAsia="en-GB"/>
              </w:rPr>
              <w:t xml:space="preserve"> </w:t>
            </w:r>
            <w:r w:rsidR="002A7D2F">
              <w:rPr>
                <w:rFonts w:cs="Arial"/>
                <w:sz w:val="20"/>
                <w:szCs w:val="20"/>
                <w:lang w:val="en-GB" w:eastAsia="en-GB"/>
              </w:rPr>
              <w:t>Wales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(VTN) Referral Form has been discussed in full with the patient. </w:t>
            </w:r>
          </w:p>
          <w:p w14:paraId="1D222B69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42E82A32" w14:textId="54C26D11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I </w:t>
            </w:r>
            <w:r w:rsidRPr="00A81686">
              <w:rPr>
                <w:rFonts w:cs="Arial"/>
                <w:b/>
                <w:bCs/>
                <w:sz w:val="20"/>
                <w:szCs w:val="20"/>
                <w:u w:val="single"/>
                <w:lang w:val="en-GB" w:eastAsia="en-GB"/>
              </w:rPr>
              <w:t>confirm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the veteran being referred is content to share their details as appropriate with those supporting their care through VTN</w:t>
            </w:r>
            <w:r w:rsidR="002A7D2F">
              <w:rPr>
                <w:rFonts w:cs="Arial"/>
                <w:sz w:val="20"/>
                <w:szCs w:val="20"/>
                <w:lang w:val="en-GB" w:eastAsia="en-GB"/>
              </w:rPr>
              <w:t xml:space="preserve"> Wales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.  </w:t>
            </w:r>
          </w:p>
          <w:p w14:paraId="5FA78BD7" w14:textId="77777777" w:rsidR="00A81686" w:rsidRPr="00A81686" w:rsidRDefault="00A81686" w:rsidP="00A81686">
            <w:pPr>
              <w:spacing w:before="0" w:after="0" w:line="240" w:lineRule="auto"/>
              <w:jc w:val="both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9ACA27A" w14:textId="51FF13AC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b/>
                <w:bCs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As part of this referral, the patient may be contacted by a </w:t>
            </w:r>
            <w:r w:rsidR="002A7D2F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Defence Medical Welfare Service</w:t>
            </w:r>
            <w:r w:rsidR="002A7D2F"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Support</w:t>
            </w: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Worker to support them through the VTN</w:t>
            </w:r>
            <w:r w:rsidR="002A7D2F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 xml:space="preserve"> Wales process</w:t>
            </w:r>
            <w:r w:rsidRPr="00A81686">
              <w:rPr>
                <w:rFonts w:cs="Arial"/>
                <w:b/>
                <w:bCs/>
                <w:sz w:val="20"/>
                <w:szCs w:val="20"/>
                <w:lang w:val="en-GB" w:eastAsia="en-GB"/>
              </w:rPr>
              <w:t>.  The patient is aware of and has consented to this and there is a contact number on the referral form.</w:t>
            </w:r>
          </w:p>
          <w:p w14:paraId="2EE20753" w14:textId="77777777" w:rsidR="00A81686" w:rsidRPr="00A81686" w:rsidRDefault="00A81686" w:rsidP="00A8168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1B006FC7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bookmarkStart w:id="0" w:name="_GoBack"/>
            <w:bookmarkEnd w:id="0"/>
          </w:p>
          <w:p w14:paraId="7ACCDE9C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32"/>
                <w:szCs w:val="32"/>
                <w:u w:val="single"/>
                <w:lang w:val="en-GB" w:eastAsia="en-GB"/>
              </w:rPr>
            </w:pPr>
            <w:r w:rsidRPr="00A81686">
              <w:rPr>
                <w:rFonts w:cs="Arial"/>
                <w:b/>
                <w:bCs/>
                <w:sz w:val="32"/>
                <w:szCs w:val="32"/>
                <w:u w:val="single"/>
                <w:lang w:val="en-GB" w:eastAsia="en-GB"/>
              </w:rPr>
              <w:t>I confirm all the above</w:t>
            </w:r>
          </w:p>
          <w:p w14:paraId="20850527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71E97091" w14:textId="77777777" w:rsidTr="002A7D2F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tcBorders>
              <w:top w:val="thickThinSmallGap" w:sz="24" w:space="0" w:color="auto"/>
            </w:tcBorders>
            <w:shd w:val="clear" w:color="auto" w:fill="D9E2F3" w:themeFill="accent5" w:themeFillTint="33"/>
          </w:tcPr>
          <w:p w14:paraId="2D26CF44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b/>
                <w:sz w:val="20"/>
                <w:szCs w:val="20"/>
                <w:lang w:val="en-GB" w:eastAsia="en-GB"/>
              </w:rPr>
            </w:pPr>
          </w:p>
          <w:p w14:paraId="44EA2950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Name of Referring GP: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                                                                                                            </w:t>
            </w:r>
            <w:r w:rsidRPr="00A81686">
              <w:rPr>
                <w:rFonts w:cs="Arial"/>
                <w:b/>
                <w:sz w:val="20"/>
                <w:szCs w:val="20"/>
                <w:lang w:val="en-GB" w:eastAsia="en-GB"/>
              </w:rPr>
              <w:t>Date:</w:t>
            </w:r>
            <w:r w:rsidRPr="00A81686">
              <w:rPr>
                <w:rFonts w:cs="Arial"/>
                <w:sz w:val="20"/>
                <w:szCs w:val="20"/>
                <w:lang w:val="en-GB" w:eastAsia="en-GB"/>
              </w:rPr>
              <w:t xml:space="preserve"> </w:t>
            </w:r>
          </w:p>
          <w:p w14:paraId="663FB215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  <w:p w14:paraId="349FCF88" w14:textId="77777777" w:rsidR="00A81686" w:rsidRPr="00A81686" w:rsidRDefault="00A81686" w:rsidP="00A81686">
            <w:pPr>
              <w:spacing w:before="0" w:after="0" w:line="240" w:lineRule="auto"/>
              <w:rPr>
                <w:rFonts w:cs="Arial"/>
                <w:sz w:val="20"/>
                <w:szCs w:val="20"/>
                <w:lang w:val="en-GB" w:eastAsia="en-GB"/>
              </w:rPr>
            </w:pPr>
          </w:p>
        </w:tc>
      </w:tr>
      <w:tr w:rsidR="00A81686" w:rsidRPr="00A81686" w14:paraId="16632777" w14:textId="77777777" w:rsidTr="00A81686">
        <w:trPr>
          <w:gridAfter w:val="1"/>
          <w:wAfter w:w="25" w:type="dxa"/>
          <w:trHeight w:val="405"/>
        </w:trPr>
        <w:tc>
          <w:tcPr>
            <w:tcW w:w="10773" w:type="dxa"/>
            <w:gridSpan w:val="6"/>
            <w:shd w:val="clear" w:color="auto" w:fill="FFF2CC"/>
          </w:tcPr>
          <w:p w14:paraId="2390548D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lang w:val="en-GB" w:eastAsia="en-GB"/>
              </w:rPr>
            </w:pPr>
            <w:r w:rsidRPr="00A81686">
              <w:rPr>
                <w:rFonts w:cs="Arial"/>
                <w:b/>
                <w:lang w:val="en-GB" w:eastAsia="en-GB"/>
              </w:rPr>
              <w:lastRenderedPageBreak/>
              <w:t>Please send this form and any previous scans, imaging, referral details and relevant clinical letters relating to the physical injury to</w:t>
            </w:r>
          </w:p>
          <w:p w14:paraId="73087205" w14:textId="77777777" w:rsidR="00A81686" w:rsidRPr="00A81686" w:rsidRDefault="00A81686" w:rsidP="00A81686">
            <w:pPr>
              <w:spacing w:before="0" w:after="0" w:line="240" w:lineRule="auto"/>
              <w:jc w:val="center"/>
              <w:rPr>
                <w:rFonts w:cs="Arial"/>
                <w:b/>
                <w:lang w:val="en-GB" w:eastAsia="en-GB"/>
              </w:rPr>
            </w:pPr>
          </w:p>
          <w:p w14:paraId="260B30FD" w14:textId="4D91ED2E" w:rsidR="00A81686" w:rsidRPr="00A81686" w:rsidRDefault="002A7D2F" w:rsidP="00A81686">
            <w:pPr>
              <w:spacing w:before="0" w:after="0" w:line="240" w:lineRule="auto"/>
              <w:jc w:val="center"/>
              <w:rPr>
                <w:rFonts w:cs="Arial"/>
                <w:color w:val="0000FF"/>
                <w:sz w:val="28"/>
                <w:szCs w:val="28"/>
                <w:u w:val="single"/>
                <w:lang w:val="en-GB" w:eastAsia="en-GB"/>
              </w:rPr>
            </w:pPr>
            <w:r w:rsidRPr="002A7D2F">
              <w:rPr>
                <w:rFonts w:cs="Arial"/>
                <w:color w:val="0000FF"/>
                <w:sz w:val="28"/>
                <w:szCs w:val="28"/>
                <w:u w:val="single"/>
                <w:lang w:val="en-GB" w:eastAsia="en-GB"/>
              </w:rPr>
              <w:t>VeteransTraumaNetwork@wales.nhs.uk</w:t>
            </w:r>
          </w:p>
        </w:tc>
      </w:tr>
    </w:tbl>
    <w:p w14:paraId="67C23D26" w14:textId="77777777" w:rsidR="00720177" w:rsidRPr="00A81686" w:rsidRDefault="00720177" w:rsidP="00A81686"/>
    <w:sectPr w:rsidR="00720177" w:rsidRPr="00A81686" w:rsidSect="00F737AB">
      <w:headerReference w:type="default" r:id="rId11"/>
      <w:footerReference w:type="default" r:id="rId12"/>
      <w:type w:val="continuous"/>
      <w:pgSz w:w="12240" w:h="15840"/>
      <w:pgMar w:top="851" w:right="1080" w:bottom="709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386BE" w14:textId="77777777" w:rsidR="00522397" w:rsidRDefault="00522397" w:rsidP="00555D3B">
      <w:pPr>
        <w:spacing w:before="0" w:after="0" w:line="240" w:lineRule="auto"/>
      </w:pPr>
      <w:r>
        <w:separator/>
      </w:r>
    </w:p>
  </w:endnote>
  <w:endnote w:type="continuationSeparator" w:id="0">
    <w:p w14:paraId="0A9EF436" w14:textId="77777777" w:rsidR="00522397" w:rsidRDefault="00522397" w:rsidP="00555D3B">
      <w:pPr>
        <w:spacing w:before="0" w:after="0" w:line="240" w:lineRule="auto"/>
      </w:pPr>
      <w:r>
        <w:continuationSeparator/>
      </w:r>
    </w:p>
  </w:endnote>
  <w:endnote w:type="continuationNotice" w:id="1">
    <w:p w14:paraId="19FE541C" w14:textId="77777777" w:rsidR="000B46C2" w:rsidRDefault="000B46C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682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EB47E8" w14:textId="48E78091" w:rsidR="004E6D26" w:rsidRDefault="004E6D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6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4D54EA" w14:textId="77777777" w:rsidR="00A81686" w:rsidRDefault="00A816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0393A" w14:textId="77777777" w:rsidR="00522397" w:rsidRDefault="00522397" w:rsidP="00555D3B">
      <w:pPr>
        <w:spacing w:before="0" w:after="0" w:line="240" w:lineRule="auto"/>
      </w:pPr>
      <w:r>
        <w:separator/>
      </w:r>
    </w:p>
  </w:footnote>
  <w:footnote w:type="continuationSeparator" w:id="0">
    <w:p w14:paraId="4E68B3E5" w14:textId="77777777" w:rsidR="00522397" w:rsidRDefault="00522397" w:rsidP="00555D3B">
      <w:pPr>
        <w:spacing w:before="0" w:after="0" w:line="240" w:lineRule="auto"/>
      </w:pPr>
      <w:r>
        <w:continuationSeparator/>
      </w:r>
    </w:p>
  </w:footnote>
  <w:footnote w:type="continuationNotice" w:id="1">
    <w:p w14:paraId="5B756BC5" w14:textId="77777777" w:rsidR="000B46C2" w:rsidRDefault="000B46C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499A9" w14:textId="11C29214" w:rsidR="00522397" w:rsidRPr="00A81686" w:rsidRDefault="00522397" w:rsidP="00A81686">
    <w:pPr>
      <w:pStyle w:val="Header"/>
      <w:tabs>
        <w:tab w:val="right" w:pos="10080"/>
      </w:tabs>
      <w:jc w:val="center"/>
      <w:rPr>
        <w:sz w:val="28"/>
        <w:szCs w:val="28"/>
      </w:rPr>
    </w:pPr>
    <w:r>
      <w:rPr>
        <w:noProof/>
        <w:lang w:val="en-GB" w:eastAsia="en-GB"/>
      </w:rPr>
      <w:drawing>
        <wp:inline distT="0" distB="0" distL="0" distR="0" wp14:anchorId="55373FF4" wp14:editId="39A5A72C">
          <wp:extent cx="2234506" cy="598053"/>
          <wp:effectExtent l="0" t="0" r="0" b="0"/>
          <wp:docPr id="9" name="Picture 9" descr="S:\NHS Wales Health Collaborative\All-Wales Critical Care and Trauma Network\South Wales Network\Wales Trauma Network\South Wales Trauma Network\NHS WALES SouthWTrauma 4 col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4506" cy="598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686">
      <w:rPr>
        <w:noProof/>
        <w:lang w:val="en-GB" w:eastAsia="en-GB"/>
      </w:rPr>
      <w:t xml:space="preserve">          </w:t>
    </w:r>
    <w:r w:rsidR="0000555E" w:rsidRPr="00FF46E6">
      <w:rPr>
        <w:noProof/>
        <w:lang w:val="en-GB" w:eastAsia="en-GB"/>
      </w:rPr>
      <w:drawing>
        <wp:inline distT="0" distB="0" distL="0" distR="0" wp14:anchorId="0C533D46" wp14:editId="70626E49">
          <wp:extent cx="1295400" cy="763108"/>
          <wp:effectExtent l="0" t="0" r="0" b="0"/>
          <wp:docPr id="2" name="Picture 2" descr="C:\Users\Be048223\NHS Wales\South Wales Trauma Network (SWTN) - ADMIN - ADMIN\Veterans Trauma Network\Veterans Trauma Network Wale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048223\NHS Wales\South Wales Trauma Network (SWTN) - ADMIN - ADMIN\Veterans Trauma Network\Veterans Trauma Network Wales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23" cy="77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686">
      <w:rPr>
        <w:noProof/>
        <w:lang w:val="en-GB" w:eastAsia="en-GB"/>
      </w:rPr>
      <w:t xml:space="preserve">          </w:t>
    </w:r>
    <w:r w:rsidR="0000555E">
      <w:rPr>
        <w:noProof/>
        <w:lang w:val="en-GB" w:eastAsia="en-GB"/>
      </w:rPr>
      <w:drawing>
        <wp:inline distT="0" distB="0" distL="0" distR="0" wp14:anchorId="799EB857" wp14:editId="5912D059">
          <wp:extent cx="2057400" cy="525923"/>
          <wp:effectExtent l="0" t="0" r="0" b="7620"/>
          <wp:docPr id="5" name="Picture 5" descr="cid:614621889510660732768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614621889510660732768227"/>
                  <pic:cNvPicPr>
                    <a:picLocks noChangeAspect="1" noChangeArrowheads="1"/>
                  </pic:cNvPicPr>
                </pic:nvPicPr>
                <pic:blipFill>
                  <a:blip r:embed="rId3" r:link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425" cy="56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686" w:rsidRPr="00A81686">
      <w:rPr>
        <w:b/>
        <w:bCs/>
        <w:sz w:val="44"/>
        <w:szCs w:val="52"/>
      </w:rPr>
      <w:t>REFERRAL FORM</w:t>
    </w:r>
  </w:p>
  <w:p w14:paraId="6127D75D" w14:textId="77777777" w:rsidR="00522397" w:rsidRDefault="005223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0A8EE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A853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48C8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D44F8E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A8EF50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F23DF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2E8F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BCE1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5E73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F216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83821"/>
    <w:multiLevelType w:val="hybridMultilevel"/>
    <w:tmpl w:val="34646E92"/>
    <w:lvl w:ilvl="0" w:tplc="0D70E3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745ED3"/>
    <w:multiLevelType w:val="hybridMultilevel"/>
    <w:tmpl w:val="03426FE0"/>
    <w:lvl w:ilvl="0" w:tplc="0D70E3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C0A4F"/>
    <w:multiLevelType w:val="hybridMultilevel"/>
    <w:tmpl w:val="E4927304"/>
    <w:lvl w:ilvl="0" w:tplc="C3BCBC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561CD"/>
    <w:multiLevelType w:val="hybridMultilevel"/>
    <w:tmpl w:val="93EEB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90370"/>
    <w:multiLevelType w:val="hybridMultilevel"/>
    <w:tmpl w:val="02B8B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F27BC"/>
    <w:multiLevelType w:val="hybridMultilevel"/>
    <w:tmpl w:val="0BEA4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34066"/>
    <w:multiLevelType w:val="hybridMultilevel"/>
    <w:tmpl w:val="CE14648A"/>
    <w:lvl w:ilvl="0" w:tplc="CBDE9A3E">
      <w:start w:val="2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2736E"/>
    <w:multiLevelType w:val="hybridMultilevel"/>
    <w:tmpl w:val="33B4F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F4B1B"/>
    <w:multiLevelType w:val="hybridMultilevel"/>
    <w:tmpl w:val="663A14C6"/>
    <w:lvl w:ilvl="0" w:tplc="800E1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8"/>
  </w:num>
  <w:num w:numId="14">
    <w:abstractNumId w:val="15"/>
  </w:num>
  <w:num w:numId="15">
    <w:abstractNumId w:val="10"/>
  </w:num>
  <w:num w:numId="16">
    <w:abstractNumId w:val="11"/>
  </w:num>
  <w:num w:numId="17">
    <w:abstractNumId w:val="17"/>
  </w:num>
  <w:num w:numId="18">
    <w:abstractNumId w:val="13"/>
  </w:num>
  <w:num w:numId="1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7A"/>
    <w:rsid w:val="00002D92"/>
    <w:rsid w:val="0000390E"/>
    <w:rsid w:val="0000555E"/>
    <w:rsid w:val="000118CE"/>
    <w:rsid w:val="00012F57"/>
    <w:rsid w:val="00016A15"/>
    <w:rsid w:val="00017E45"/>
    <w:rsid w:val="00025AEA"/>
    <w:rsid w:val="00025FAF"/>
    <w:rsid w:val="000326E3"/>
    <w:rsid w:val="000331DE"/>
    <w:rsid w:val="00036789"/>
    <w:rsid w:val="000410B7"/>
    <w:rsid w:val="00043E46"/>
    <w:rsid w:val="0004589E"/>
    <w:rsid w:val="0004668E"/>
    <w:rsid w:val="00061983"/>
    <w:rsid w:val="000631DE"/>
    <w:rsid w:val="0006560A"/>
    <w:rsid w:val="000704B2"/>
    <w:rsid w:val="00097DC2"/>
    <w:rsid w:val="00097DE0"/>
    <w:rsid w:val="000A2BC2"/>
    <w:rsid w:val="000A74F6"/>
    <w:rsid w:val="000B46C2"/>
    <w:rsid w:val="000B4BF1"/>
    <w:rsid w:val="000C1E19"/>
    <w:rsid w:val="000D64DD"/>
    <w:rsid w:val="000E192B"/>
    <w:rsid w:val="000E49DD"/>
    <w:rsid w:val="000F007F"/>
    <w:rsid w:val="000F101B"/>
    <w:rsid w:val="000F6ABE"/>
    <w:rsid w:val="000F6D55"/>
    <w:rsid w:val="001036F0"/>
    <w:rsid w:val="001044C2"/>
    <w:rsid w:val="00105212"/>
    <w:rsid w:val="00105999"/>
    <w:rsid w:val="001105A7"/>
    <w:rsid w:val="001105F0"/>
    <w:rsid w:val="00116DC5"/>
    <w:rsid w:val="0012049E"/>
    <w:rsid w:val="00123E26"/>
    <w:rsid w:val="00123F8E"/>
    <w:rsid w:val="00124707"/>
    <w:rsid w:val="00127243"/>
    <w:rsid w:val="0013160A"/>
    <w:rsid w:val="001321B2"/>
    <w:rsid w:val="00136047"/>
    <w:rsid w:val="00136319"/>
    <w:rsid w:val="001370EC"/>
    <w:rsid w:val="001414AC"/>
    <w:rsid w:val="00145185"/>
    <w:rsid w:val="00156981"/>
    <w:rsid w:val="00171E02"/>
    <w:rsid w:val="001845DB"/>
    <w:rsid w:val="001849A5"/>
    <w:rsid w:val="00185CD0"/>
    <w:rsid w:val="00187D82"/>
    <w:rsid w:val="00191449"/>
    <w:rsid w:val="001936D1"/>
    <w:rsid w:val="00195ADB"/>
    <w:rsid w:val="001A1CF0"/>
    <w:rsid w:val="001A6B25"/>
    <w:rsid w:val="001B133B"/>
    <w:rsid w:val="001B2002"/>
    <w:rsid w:val="001B23DD"/>
    <w:rsid w:val="001B64D0"/>
    <w:rsid w:val="001C4856"/>
    <w:rsid w:val="001D3BB9"/>
    <w:rsid w:val="001D4423"/>
    <w:rsid w:val="001D5E06"/>
    <w:rsid w:val="001D6616"/>
    <w:rsid w:val="001E267D"/>
    <w:rsid w:val="001E57FE"/>
    <w:rsid w:val="001F2DF5"/>
    <w:rsid w:val="001F5F6F"/>
    <w:rsid w:val="00207F08"/>
    <w:rsid w:val="00215FB1"/>
    <w:rsid w:val="0022109B"/>
    <w:rsid w:val="00226007"/>
    <w:rsid w:val="002301C0"/>
    <w:rsid w:val="002371F7"/>
    <w:rsid w:val="00240A9A"/>
    <w:rsid w:val="00245316"/>
    <w:rsid w:val="00251505"/>
    <w:rsid w:val="00254CC1"/>
    <w:rsid w:val="002576C0"/>
    <w:rsid w:val="002578FA"/>
    <w:rsid w:val="00262BD8"/>
    <w:rsid w:val="0026381C"/>
    <w:rsid w:val="00264F50"/>
    <w:rsid w:val="00267847"/>
    <w:rsid w:val="00275DB1"/>
    <w:rsid w:val="002770CD"/>
    <w:rsid w:val="00280720"/>
    <w:rsid w:val="0028505C"/>
    <w:rsid w:val="00291818"/>
    <w:rsid w:val="002954A8"/>
    <w:rsid w:val="002A0D36"/>
    <w:rsid w:val="002A0DE9"/>
    <w:rsid w:val="002A1BE2"/>
    <w:rsid w:val="002A640D"/>
    <w:rsid w:val="002A7D2F"/>
    <w:rsid w:val="002B1909"/>
    <w:rsid w:val="002B1CCB"/>
    <w:rsid w:val="002B1DEE"/>
    <w:rsid w:val="002B2306"/>
    <w:rsid w:val="002C2CC7"/>
    <w:rsid w:val="002C53E9"/>
    <w:rsid w:val="002D27A7"/>
    <w:rsid w:val="002E055D"/>
    <w:rsid w:val="002E157F"/>
    <w:rsid w:val="002E5A57"/>
    <w:rsid w:val="002E5CC8"/>
    <w:rsid w:val="002F6557"/>
    <w:rsid w:val="002F6CDD"/>
    <w:rsid w:val="002F79AC"/>
    <w:rsid w:val="00300926"/>
    <w:rsid w:val="00302C4B"/>
    <w:rsid w:val="003062E7"/>
    <w:rsid w:val="00307EF5"/>
    <w:rsid w:val="00314268"/>
    <w:rsid w:val="0032111B"/>
    <w:rsid w:val="00321F88"/>
    <w:rsid w:val="003276CE"/>
    <w:rsid w:val="003327E8"/>
    <w:rsid w:val="003339FA"/>
    <w:rsid w:val="00333B28"/>
    <w:rsid w:val="00333B4F"/>
    <w:rsid w:val="00335F34"/>
    <w:rsid w:val="0034712A"/>
    <w:rsid w:val="00350C6C"/>
    <w:rsid w:val="003513A3"/>
    <w:rsid w:val="00352FA9"/>
    <w:rsid w:val="003571D4"/>
    <w:rsid w:val="00357CEB"/>
    <w:rsid w:val="00360077"/>
    <w:rsid w:val="003614FE"/>
    <w:rsid w:val="003617D2"/>
    <w:rsid w:val="003654AD"/>
    <w:rsid w:val="00367B8C"/>
    <w:rsid w:val="00372ABF"/>
    <w:rsid w:val="00372E62"/>
    <w:rsid w:val="003738C4"/>
    <w:rsid w:val="003744EA"/>
    <w:rsid w:val="0037590C"/>
    <w:rsid w:val="003840CA"/>
    <w:rsid w:val="003A02E8"/>
    <w:rsid w:val="003A34B5"/>
    <w:rsid w:val="003A575E"/>
    <w:rsid w:val="003B1C03"/>
    <w:rsid w:val="003B27E0"/>
    <w:rsid w:val="003B4570"/>
    <w:rsid w:val="003B79CD"/>
    <w:rsid w:val="003C2E4B"/>
    <w:rsid w:val="003C4211"/>
    <w:rsid w:val="003C6F6F"/>
    <w:rsid w:val="003D2341"/>
    <w:rsid w:val="003D363D"/>
    <w:rsid w:val="003D6DE3"/>
    <w:rsid w:val="003E287F"/>
    <w:rsid w:val="003E627D"/>
    <w:rsid w:val="003E6D7B"/>
    <w:rsid w:val="003F1D41"/>
    <w:rsid w:val="003F4611"/>
    <w:rsid w:val="004041AB"/>
    <w:rsid w:val="00416EBB"/>
    <w:rsid w:val="00417234"/>
    <w:rsid w:val="0042284A"/>
    <w:rsid w:val="004228EE"/>
    <w:rsid w:val="0042689F"/>
    <w:rsid w:val="00432254"/>
    <w:rsid w:val="00433252"/>
    <w:rsid w:val="00435BF0"/>
    <w:rsid w:val="00440D18"/>
    <w:rsid w:val="004439BB"/>
    <w:rsid w:val="00445C96"/>
    <w:rsid w:val="00447796"/>
    <w:rsid w:val="00453174"/>
    <w:rsid w:val="00455C00"/>
    <w:rsid w:val="00465065"/>
    <w:rsid w:val="004715F9"/>
    <w:rsid w:val="0047351A"/>
    <w:rsid w:val="00482CC8"/>
    <w:rsid w:val="00483B4A"/>
    <w:rsid w:val="00495BD6"/>
    <w:rsid w:val="004966EE"/>
    <w:rsid w:val="004A0F09"/>
    <w:rsid w:val="004A3F55"/>
    <w:rsid w:val="004B126A"/>
    <w:rsid w:val="004B3DB1"/>
    <w:rsid w:val="004B4390"/>
    <w:rsid w:val="004B5336"/>
    <w:rsid w:val="004D1AF8"/>
    <w:rsid w:val="004D3D4D"/>
    <w:rsid w:val="004D66AE"/>
    <w:rsid w:val="004E404A"/>
    <w:rsid w:val="004E571E"/>
    <w:rsid w:val="004E6637"/>
    <w:rsid w:val="004E6D26"/>
    <w:rsid w:val="004F2C83"/>
    <w:rsid w:val="004F323F"/>
    <w:rsid w:val="004F37B2"/>
    <w:rsid w:val="004F4F5A"/>
    <w:rsid w:val="0050569B"/>
    <w:rsid w:val="005126BE"/>
    <w:rsid w:val="00522397"/>
    <w:rsid w:val="00523049"/>
    <w:rsid w:val="00523761"/>
    <w:rsid w:val="00532122"/>
    <w:rsid w:val="0053215D"/>
    <w:rsid w:val="005364C2"/>
    <w:rsid w:val="00541EA9"/>
    <w:rsid w:val="005520B9"/>
    <w:rsid w:val="005535DB"/>
    <w:rsid w:val="00555D3B"/>
    <w:rsid w:val="00560B8E"/>
    <w:rsid w:val="00561E3C"/>
    <w:rsid w:val="00563DC8"/>
    <w:rsid w:val="00564C68"/>
    <w:rsid w:val="0056525D"/>
    <w:rsid w:val="00565C68"/>
    <w:rsid w:val="005661A6"/>
    <w:rsid w:val="005701CD"/>
    <w:rsid w:val="005711CC"/>
    <w:rsid w:val="00584265"/>
    <w:rsid w:val="00593381"/>
    <w:rsid w:val="00594987"/>
    <w:rsid w:val="005951D0"/>
    <w:rsid w:val="005979BA"/>
    <w:rsid w:val="005A3DFD"/>
    <w:rsid w:val="005A5FA8"/>
    <w:rsid w:val="005B312A"/>
    <w:rsid w:val="005B4149"/>
    <w:rsid w:val="005B50C8"/>
    <w:rsid w:val="005B6803"/>
    <w:rsid w:val="005C6C0C"/>
    <w:rsid w:val="005C7163"/>
    <w:rsid w:val="005D1E15"/>
    <w:rsid w:val="005D3DBB"/>
    <w:rsid w:val="005E4F6F"/>
    <w:rsid w:val="005E5497"/>
    <w:rsid w:val="006012B6"/>
    <w:rsid w:val="0060246F"/>
    <w:rsid w:val="00607E08"/>
    <w:rsid w:val="00617FE9"/>
    <w:rsid w:val="00620332"/>
    <w:rsid w:val="00620C0F"/>
    <w:rsid w:val="00626100"/>
    <w:rsid w:val="0062702D"/>
    <w:rsid w:val="00631337"/>
    <w:rsid w:val="00636875"/>
    <w:rsid w:val="006373E3"/>
    <w:rsid w:val="00637EF3"/>
    <w:rsid w:val="00642E27"/>
    <w:rsid w:val="00644678"/>
    <w:rsid w:val="0064754F"/>
    <w:rsid w:val="00654284"/>
    <w:rsid w:val="00654459"/>
    <w:rsid w:val="0065589E"/>
    <w:rsid w:val="00662A26"/>
    <w:rsid w:val="00666671"/>
    <w:rsid w:val="006747E5"/>
    <w:rsid w:val="00682B6E"/>
    <w:rsid w:val="00684593"/>
    <w:rsid w:val="00685BF6"/>
    <w:rsid w:val="006879CE"/>
    <w:rsid w:val="006A317F"/>
    <w:rsid w:val="006A59FA"/>
    <w:rsid w:val="006B192E"/>
    <w:rsid w:val="006B30FD"/>
    <w:rsid w:val="006C3F6E"/>
    <w:rsid w:val="006C5F4D"/>
    <w:rsid w:val="006C636B"/>
    <w:rsid w:val="006D0FFE"/>
    <w:rsid w:val="006E07A5"/>
    <w:rsid w:val="006E3DBC"/>
    <w:rsid w:val="006E70F3"/>
    <w:rsid w:val="006F1179"/>
    <w:rsid w:val="006F5D79"/>
    <w:rsid w:val="006F6BC4"/>
    <w:rsid w:val="006F6D0A"/>
    <w:rsid w:val="00700341"/>
    <w:rsid w:val="00702BB9"/>
    <w:rsid w:val="00706481"/>
    <w:rsid w:val="00711FED"/>
    <w:rsid w:val="00714BA9"/>
    <w:rsid w:val="00717393"/>
    <w:rsid w:val="00720177"/>
    <w:rsid w:val="007242FB"/>
    <w:rsid w:val="00727522"/>
    <w:rsid w:val="0073110F"/>
    <w:rsid w:val="00741819"/>
    <w:rsid w:val="00745CD8"/>
    <w:rsid w:val="00755BA9"/>
    <w:rsid w:val="007654D1"/>
    <w:rsid w:val="007670F8"/>
    <w:rsid w:val="00767D7B"/>
    <w:rsid w:val="00775B07"/>
    <w:rsid w:val="00786277"/>
    <w:rsid w:val="007930D2"/>
    <w:rsid w:val="00794312"/>
    <w:rsid w:val="00794519"/>
    <w:rsid w:val="007A1065"/>
    <w:rsid w:val="007A1810"/>
    <w:rsid w:val="007A1DD6"/>
    <w:rsid w:val="007A39ED"/>
    <w:rsid w:val="007A56F4"/>
    <w:rsid w:val="007B45DC"/>
    <w:rsid w:val="007B628D"/>
    <w:rsid w:val="007B7BDF"/>
    <w:rsid w:val="007C50E5"/>
    <w:rsid w:val="007C645B"/>
    <w:rsid w:val="007C7211"/>
    <w:rsid w:val="007D0E30"/>
    <w:rsid w:val="007D1C1C"/>
    <w:rsid w:val="007D2B98"/>
    <w:rsid w:val="007D4912"/>
    <w:rsid w:val="007F4990"/>
    <w:rsid w:val="008064F9"/>
    <w:rsid w:val="00806B73"/>
    <w:rsid w:val="00806F95"/>
    <w:rsid w:val="008139FE"/>
    <w:rsid w:val="00816880"/>
    <w:rsid w:val="00821425"/>
    <w:rsid w:val="00821BC9"/>
    <w:rsid w:val="00825A2B"/>
    <w:rsid w:val="008316EC"/>
    <w:rsid w:val="00835F97"/>
    <w:rsid w:val="00836CCF"/>
    <w:rsid w:val="00837197"/>
    <w:rsid w:val="00844527"/>
    <w:rsid w:val="00844F28"/>
    <w:rsid w:val="0084705F"/>
    <w:rsid w:val="00850807"/>
    <w:rsid w:val="008509F4"/>
    <w:rsid w:val="008622B0"/>
    <w:rsid w:val="00865870"/>
    <w:rsid w:val="00867F7B"/>
    <w:rsid w:val="00872028"/>
    <w:rsid w:val="008778FE"/>
    <w:rsid w:val="008816CD"/>
    <w:rsid w:val="008928BC"/>
    <w:rsid w:val="008B52EA"/>
    <w:rsid w:val="008B6572"/>
    <w:rsid w:val="008B6FF7"/>
    <w:rsid w:val="008C0353"/>
    <w:rsid w:val="008D211F"/>
    <w:rsid w:val="008D25D5"/>
    <w:rsid w:val="008D3D7A"/>
    <w:rsid w:val="008D70E7"/>
    <w:rsid w:val="008E0D94"/>
    <w:rsid w:val="008E2311"/>
    <w:rsid w:val="00906BD0"/>
    <w:rsid w:val="00906F39"/>
    <w:rsid w:val="0091004F"/>
    <w:rsid w:val="00910160"/>
    <w:rsid w:val="00910AA5"/>
    <w:rsid w:val="0091304B"/>
    <w:rsid w:val="00914D7E"/>
    <w:rsid w:val="0092113F"/>
    <w:rsid w:val="00922424"/>
    <w:rsid w:val="00923953"/>
    <w:rsid w:val="00931D28"/>
    <w:rsid w:val="0093476A"/>
    <w:rsid w:val="00951C6A"/>
    <w:rsid w:val="00952E2B"/>
    <w:rsid w:val="0096015E"/>
    <w:rsid w:val="0096085C"/>
    <w:rsid w:val="009756FC"/>
    <w:rsid w:val="00982447"/>
    <w:rsid w:val="0098508E"/>
    <w:rsid w:val="009858DB"/>
    <w:rsid w:val="009941D1"/>
    <w:rsid w:val="0099567E"/>
    <w:rsid w:val="009A038C"/>
    <w:rsid w:val="009A0D92"/>
    <w:rsid w:val="009B1305"/>
    <w:rsid w:val="009C12FD"/>
    <w:rsid w:val="009C1820"/>
    <w:rsid w:val="009C50D8"/>
    <w:rsid w:val="009C6D71"/>
    <w:rsid w:val="009C6F82"/>
    <w:rsid w:val="009D4566"/>
    <w:rsid w:val="009E3AF3"/>
    <w:rsid w:val="009E48FB"/>
    <w:rsid w:val="009F751F"/>
    <w:rsid w:val="009F7C52"/>
    <w:rsid w:val="00A034B3"/>
    <w:rsid w:val="00A1724F"/>
    <w:rsid w:val="00A177F8"/>
    <w:rsid w:val="00A23ECA"/>
    <w:rsid w:val="00A255E4"/>
    <w:rsid w:val="00A262F1"/>
    <w:rsid w:val="00A3033D"/>
    <w:rsid w:val="00A3057E"/>
    <w:rsid w:val="00A403F1"/>
    <w:rsid w:val="00A4516E"/>
    <w:rsid w:val="00A50E46"/>
    <w:rsid w:val="00A55768"/>
    <w:rsid w:val="00A63BE8"/>
    <w:rsid w:val="00A664F6"/>
    <w:rsid w:val="00A66C58"/>
    <w:rsid w:val="00A6727F"/>
    <w:rsid w:val="00A80E08"/>
    <w:rsid w:val="00A81686"/>
    <w:rsid w:val="00A84B87"/>
    <w:rsid w:val="00A852DB"/>
    <w:rsid w:val="00A86AEF"/>
    <w:rsid w:val="00A905A4"/>
    <w:rsid w:val="00A92C9F"/>
    <w:rsid w:val="00A93210"/>
    <w:rsid w:val="00AA0E69"/>
    <w:rsid w:val="00AA105F"/>
    <w:rsid w:val="00AA1380"/>
    <w:rsid w:val="00AA2585"/>
    <w:rsid w:val="00AA60E6"/>
    <w:rsid w:val="00AB632E"/>
    <w:rsid w:val="00AB6D82"/>
    <w:rsid w:val="00AC0547"/>
    <w:rsid w:val="00AC32B9"/>
    <w:rsid w:val="00AD3232"/>
    <w:rsid w:val="00AD7D29"/>
    <w:rsid w:val="00AE0EA9"/>
    <w:rsid w:val="00AE295C"/>
    <w:rsid w:val="00AE4C39"/>
    <w:rsid w:val="00AE5354"/>
    <w:rsid w:val="00B00843"/>
    <w:rsid w:val="00B018B7"/>
    <w:rsid w:val="00B03E8F"/>
    <w:rsid w:val="00B044D4"/>
    <w:rsid w:val="00B05C00"/>
    <w:rsid w:val="00B12129"/>
    <w:rsid w:val="00B1229F"/>
    <w:rsid w:val="00B16B0B"/>
    <w:rsid w:val="00B2062E"/>
    <w:rsid w:val="00B26298"/>
    <w:rsid w:val="00B312AA"/>
    <w:rsid w:val="00B32EB6"/>
    <w:rsid w:val="00B35021"/>
    <w:rsid w:val="00B37B01"/>
    <w:rsid w:val="00B46BA6"/>
    <w:rsid w:val="00B561FE"/>
    <w:rsid w:val="00B63B8C"/>
    <w:rsid w:val="00B66192"/>
    <w:rsid w:val="00B8005B"/>
    <w:rsid w:val="00B83FFA"/>
    <w:rsid w:val="00B90062"/>
    <w:rsid w:val="00B9392D"/>
    <w:rsid w:val="00BA1934"/>
    <w:rsid w:val="00BA7A4E"/>
    <w:rsid w:val="00BB0A42"/>
    <w:rsid w:val="00BB44D9"/>
    <w:rsid w:val="00BC6BA7"/>
    <w:rsid w:val="00BD3208"/>
    <w:rsid w:val="00BD4065"/>
    <w:rsid w:val="00BD45E7"/>
    <w:rsid w:val="00BD5BBB"/>
    <w:rsid w:val="00BE2E7D"/>
    <w:rsid w:val="00BE7674"/>
    <w:rsid w:val="00BE7D8A"/>
    <w:rsid w:val="00BF141B"/>
    <w:rsid w:val="00C01C4C"/>
    <w:rsid w:val="00C041DB"/>
    <w:rsid w:val="00C06E5B"/>
    <w:rsid w:val="00C070D5"/>
    <w:rsid w:val="00C07B4D"/>
    <w:rsid w:val="00C07CB4"/>
    <w:rsid w:val="00C10504"/>
    <w:rsid w:val="00C234BA"/>
    <w:rsid w:val="00C25615"/>
    <w:rsid w:val="00C30A71"/>
    <w:rsid w:val="00C34AE8"/>
    <w:rsid w:val="00C37F7F"/>
    <w:rsid w:val="00C424FE"/>
    <w:rsid w:val="00C43E43"/>
    <w:rsid w:val="00C462A0"/>
    <w:rsid w:val="00C515E7"/>
    <w:rsid w:val="00C55191"/>
    <w:rsid w:val="00C55E59"/>
    <w:rsid w:val="00C57EA3"/>
    <w:rsid w:val="00C650AD"/>
    <w:rsid w:val="00C656BA"/>
    <w:rsid w:val="00C67886"/>
    <w:rsid w:val="00C77013"/>
    <w:rsid w:val="00C82FD9"/>
    <w:rsid w:val="00C83C3B"/>
    <w:rsid w:val="00C94A41"/>
    <w:rsid w:val="00CA29D3"/>
    <w:rsid w:val="00CA3353"/>
    <w:rsid w:val="00CA4C32"/>
    <w:rsid w:val="00CA7FF1"/>
    <w:rsid w:val="00CB78D8"/>
    <w:rsid w:val="00CC03EE"/>
    <w:rsid w:val="00CC372C"/>
    <w:rsid w:val="00CC5259"/>
    <w:rsid w:val="00CC5883"/>
    <w:rsid w:val="00CD0830"/>
    <w:rsid w:val="00CD1A42"/>
    <w:rsid w:val="00CD3113"/>
    <w:rsid w:val="00CD440E"/>
    <w:rsid w:val="00CD5CE6"/>
    <w:rsid w:val="00CE1231"/>
    <w:rsid w:val="00CE3A4A"/>
    <w:rsid w:val="00CE609B"/>
    <w:rsid w:val="00CE6D3B"/>
    <w:rsid w:val="00D02668"/>
    <w:rsid w:val="00D029D5"/>
    <w:rsid w:val="00D07C81"/>
    <w:rsid w:val="00D11BE9"/>
    <w:rsid w:val="00D1377A"/>
    <w:rsid w:val="00D1734C"/>
    <w:rsid w:val="00D232A7"/>
    <w:rsid w:val="00D2376C"/>
    <w:rsid w:val="00D268A5"/>
    <w:rsid w:val="00D274EE"/>
    <w:rsid w:val="00D3364C"/>
    <w:rsid w:val="00D45D85"/>
    <w:rsid w:val="00D46794"/>
    <w:rsid w:val="00D46B71"/>
    <w:rsid w:val="00D479F5"/>
    <w:rsid w:val="00D5243B"/>
    <w:rsid w:val="00D6174E"/>
    <w:rsid w:val="00D74B54"/>
    <w:rsid w:val="00D80410"/>
    <w:rsid w:val="00D80C25"/>
    <w:rsid w:val="00D84C81"/>
    <w:rsid w:val="00D85754"/>
    <w:rsid w:val="00D868B9"/>
    <w:rsid w:val="00D93DD5"/>
    <w:rsid w:val="00D94F30"/>
    <w:rsid w:val="00DA1B6B"/>
    <w:rsid w:val="00DA5473"/>
    <w:rsid w:val="00DB2EF8"/>
    <w:rsid w:val="00DC545C"/>
    <w:rsid w:val="00DD0923"/>
    <w:rsid w:val="00DD6800"/>
    <w:rsid w:val="00DE4155"/>
    <w:rsid w:val="00DE7A62"/>
    <w:rsid w:val="00DF1E72"/>
    <w:rsid w:val="00E077C2"/>
    <w:rsid w:val="00E1025F"/>
    <w:rsid w:val="00E149A7"/>
    <w:rsid w:val="00E20C34"/>
    <w:rsid w:val="00E3045C"/>
    <w:rsid w:val="00E3559B"/>
    <w:rsid w:val="00E42503"/>
    <w:rsid w:val="00E501FE"/>
    <w:rsid w:val="00E50382"/>
    <w:rsid w:val="00E52D9A"/>
    <w:rsid w:val="00E52F56"/>
    <w:rsid w:val="00E538D8"/>
    <w:rsid w:val="00E5603B"/>
    <w:rsid w:val="00E56DE8"/>
    <w:rsid w:val="00E57028"/>
    <w:rsid w:val="00E66CC4"/>
    <w:rsid w:val="00E7084F"/>
    <w:rsid w:val="00E7243F"/>
    <w:rsid w:val="00E73D3F"/>
    <w:rsid w:val="00E7409B"/>
    <w:rsid w:val="00E758AD"/>
    <w:rsid w:val="00E80893"/>
    <w:rsid w:val="00E85B43"/>
    <w:rsid w:val="00E8654A"/>
    <w:rsid w:val="00E871F6"/>
    <w:rsid w:val="00E92149"/>
    <w:rsid w:val="00E93A77"/>
    <w:rsid w:val="00EA17A3"/>
    <w:rsid w:val="00EA2202"/>
    <w:rsid w:val="00EA7702"/>
    <w:rsid w:val="00EB0615"/>
    <w:rsid w:val="00EB1865"/>
    <w:rsid w:val="00EB37AE"/>
    <w:rsid w:val="00EB4915"/>
    <w:rsid w:val="00EB5E1C"/>
    <w:rsid w:val="00EC3E1C"/>
    <w:rsid w:val="00EC599F"/>
    <w:rsid w:val="00EC6D06"/>
    <w:rsid w:val="00EC740E"/>
    <w:rsid w:val="00ED47FA"/>
    <w:rsid w:val="00EE25C5"/>
    <w:rsid w:val="00EE5D71"/>
    <w:rsid w:val="00EF0220"/>
    <w:rsid w:val="00EF3AB8"/>
    <w:rsid w:val="00F042C3"/>
    <w:rsid w:val="00F127ED"/>
    <w:rsid w:val="00F17330"/>
    <w:rsid w:val="00F21383"/>
    <w:rsid w:val="00F22549"/>
    <w:rsid w:val="00F3153D"/>
    <w:rsid w:val="00F31E68"/>
    <w:rsid w:val="00F346E4"/>
    <w:rsid w:val="00F37050"/>
    <w:rsid w:val="00F37158"/>
    <w:rsid w:val="00F41B30"/>
    <w:rsid w:val="00F44BBB"/>
    <w:rsid w:val="00F542C6"/>
    <w:rsid w:val="00F6090E"/>
    <w:rsid w:val="00F60C31"/>
    <w:rsid w:val="00F614F7"/>
    <w:rsid w:val="00F649F5"/>
    <w:rsid w:val="00F65D44"/>
    <w:rsid w:val="00F70CD4"/>
    <w:rsid w:val="00F736BA"/>
    <w:rsid w:val="00F737AB"/>
    <w:rsid w:val="00F74571"/>
    <w:rsid w:val="00F862B1"/>
    <w:rsid w:val="00F9349E"/>
    <w:rsid w:val="00F955E6"/>
    <w:rsid w:val="00FA202F"/>
    <w:rsid w:val="00FA26B5"/>
    <w:rsid w:val="00FA407F"/>
    <w:rsid w:val="00FB1BB4"/>
    <w:rsid w:val="00FB2100"/>
    <w:rsid w:val="00FB276C"/>
    <w:rsid w:val="00FB5BB6"/>
    <w:rsid w:val="00FC38E8"/>
    <w:rsid w:val="00FC5950"/>
    <w:rsid w:val="00FC7C90"/>
    <w:rsid w:val="00FD258D"/>
    <w:rsid w:val="00FD6969"/>
    <w:rsid w:val="00FF6960"/>
    <w:rsid w:val="0CC9E634"/>
    <w:rsid w:val="13E8DBFA"/>
    <w:rsid w:val="1981A984"/>
    <w:rsid w:val="5DCB01BB"/>
    <w:rsid w:val="6320D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448D6BA9"/>
  <w15:docId w15:val="{7D6266F8-60F5-4AD1-99A1-1272D3ED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10F"/>
    <w:pPr>
      <w:spacing w:before="60" w:after="6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9"/>
    <w:qFormat/>
    <w:rsid w:val="002770CD"/>
    <w:pPr>
      <w:keepNext/>
      <w:spacing w:before="240"/>
      <w:contextualSpacing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uiPriority w:val="9"/>
    <w:unhideWhenUsed/>
    <w:qFormat/>
    <w:rsid w:val="002770CD"/>
    <w:pPr>
      <w:spacing w:after="200"/>
      <w:contextualSpacing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unhideWhenUsed/>
    <w:qFormat/>
    <w:rsid w:val="002770CD"/>
    <w:pPr>
      <w:contextualSpacing/>
      <w:outlineLvl w:val="2"/>
    </w:pPr>
    <w:rPr>
      <w:b/>
    </w:rPr>
  </w:style>
  <w:style w:type="paragraph" w:styleId="Heading4">
    <w:name w:val="heading 4"/>
    <w:basedOn w:val="Normal"/>
    <w:link w:val="Heading4Char"/>
    <w:uiPriority w:val="9"/>
    <w:unhideWhenUsed/>
    <w:qFormat/>
    <w:rsid w:val="00E73D3F"/>
    <w:pPr>
      <w:keepNext/>
      <w:keepLines/>
      <w:spacing w:before="300" w:after="100"/>
      <w:contextualSpacing/>
      <w:outlineLvl w:val="3"/>
    </w:pPr>
    <w:rPr>
      <w:b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4"/>
    </w:pPr>
    <w:rPr>
      <w:color w:val="365F91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5"/>
    </w:pPr>
    <w:rPr>
      <w:color w:val="243F6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6"/>
    </w:pPr>
    <w:rPr>
      <w:i/>
      <w:iCs/>
      <w:color w:val="243F60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7"/>
    </w:pPr>
    <w:rPr>
      <w:color w:val="272727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8"/>
    </w:pPr>
    <w:rPr>
      <w:i/>
      <w:iCs/>
      <w:color w:val="27272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2770CD"/>
    <w:rPr>
      <w:b/>
    </w:rPr>
  </w:style>
  <w:style w:type="paragraph" w:customStyle="1" w:styleId="Location">
    <w:name w:val="Location"/>
    <w:basedOn w:val="Normal"/>
    <w:uiPriority w:val="11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0CD"/>
    <w:pPr>
      <w:spacing w:before="0"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794"/>
    <w:rPr>
      <w:rFonts w:ascii="Tahoma" w:hAnsi="Tahoma" w:cs="Tahoma"/>
      <w:szCs w:val="16"/>
    </w:rPr>
  </w:style>
  <w:style w:type="paragraph" w:styleId="Title">
    <w:name w:val="Title"/>
    <w:basedOn w:val="Normal"/>
    <w:next w:val="Heading1"/>
    <w:uiPriority w:val="1"/>
    <w:qFormat/>
    <w:rsid w:val="00AA1380"/>
    <w:pPr>
      <w:spacing w:before="240" w:after="80"/>
      <w:contextualSpacing/>
      <w:jc w:val="right"/>
    </w:pPr>
    <w:rPr>
      <w:rFonts w:cs="Arial"/>
      <w:b/>
      <w:caps/>
      <w:color w:val="404040"/>
      <w:sz w:val="56"/>
    </w:rPr>
  </w:style>
  <w:style w:type="character" w:styleId="PlaceholderText">
    <w:name w:val="Placeholder Text"/>
    <w:uiPriority w:val="99"/>
    <w:semiHidden/>
    <w:rsid w:val="00D46794"/>
    <w:rPr>
      <w:color w:val="595959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uiPriority w:val="9"/>
    <w:semiHidden/>
    <w:rsid w:val="009F751F"/>
    <w:rPr>
      <w:rFonts w:ascii="Arial" w:eastAsia="Times New Roman" w:hAnsi="Arial" w:cs="Times New Roman"/>
      <w:color w:val="243F60"/>
    </w:rPr>
  </w:style>
  <w:style w:type="character" w:customStyle="1" w:styleId="Heading7Char">
    <w:name w:val="Heading 7 Char"/>
    <w:link w:val="Heading7"/>
    <w:uiPriority w:val="9"/>
    <w:semiHidden/>
    <w:rsid w:val="009F751F"/>
    <w:rPr>
      <w:rFonts w:ascii="Arial" w:eastAsia="Times New Roman" w:hAnsi="Arial" w:cs="Times New Roman"/>
      <w:i/>
      <w:iCs/>
      <w:color w:val="243F60"/>
    </w:rPr>
  </w:style>
  <w:style w:type="character" w:customStyle="1" w:styleId="Heading8Char">
    <w:name w:val="Heading 8 Char"/>
    <w:link w:val="Heading8"/>
    <w:uiPriority w:val="9"/>
    <w:semiHidden/>
    <w:rsid w:val="002770CD"/>
    <w:rPr>
      <w:rFonts w:ascii="Arial" w:eastAsia="Times New Roman" w:hAnsi="Arial" w:cs="Times New Roman"/>
      <w:color w:val="272727"/>
      <w:szCs w:val="21"/>
    </w:rPr>
  </w:style>
  <w:style w:type="character" w:customStyle="1" w:styleId="Heading9Char">
    <w:name w:val="Heading 9 Char"/>
    <w:link w:val="Heading9"/>
    <w:uiPriority w:val="9"/>
    <w:semiHidden/>
    <w:rsid w:val="002770CD"/>
    <w:rPr>
      <w:rFonts w:ascii="Arial" w:eastAsia="Times New Roman" w:hAnsi="Arial" w:cs="Times New Roman"/>
      <w:i/>
      <w:iCs/>
      <w:color w:val="272727"/>
      <w:szCs w:val="21"/>
    </w:rPr>
  </w:style>
  <w:style w:type="paragraph" w:styleId="BlockText">
    <w:name w:val="Block Text"/>
    <w:basedOn w:val="Normal"/>
    <w:uiPriority w:val="99"/>
    <w:semiHidden/>
    <w:unhideWhenUsed/>
    <w:rsid w:val="009F751F"/>
    <w:pPr>
      <w:pBdr>
        <w:top w:val="single" w:sz="2" w:space="10" w:color="365F91"/>
        <w:left w:val="single" w:sz="2" w:space="10" w:color="365F91"/>
        <w:bottom w:val="single" w:sz="2" w:space="10" w:color="365F91"/>
        <w:right w:val="single" w:sz="2" w:space="10" w:color="365F91"/>
      </w:pBdr>
      <w:ind w:left="1152" w:right="1152"/>
    </w:pPr>
    <w:rPr>
      <w:i/>
      <w:iCs/>
      <w:color w:val="365F9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770CD"/>
    <w:pPr>
      <w:spacing w:after="120"/>
    </w:pPr>
    <w:rPr>
      <w:szCs w:val="16"/>
    </w:rPr>
  </w:style>
  <w:style w:type="character" w:customStyle="1" w:styleId="BodyText3Char">
    <w:name w:val="Body Text 3 Char"/>
    <w:link w:val="BodyText3"/>
    <w:uiPriority w:val="99"/>
    <w:semiHidden/>
    <w:rsid w:val="00D46794"/>
    <w:rPr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770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679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770C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4679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770CD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46794"/>
    <w:rPr>
      <w:szCs w:val="16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2770CD"/>
    <w:pPr>
      <w:spacing w:before="0" w:after="200" w:line="240" w:lineRule="auto"/>
    </w:pPr>
    <w:rPr>
      <w:i/>
      <w:iCs/>
      <w:color w:val="1F497D"/>
      <w:szCs w:val="18"/>
    </w:rPr>
  </w:style>
  <w:style w:type="character" w:styleId="CommentReference">
    <w:name w:val="annotation reference"/>
    <w:uiPriority w:val="99"/>
    <w:semiHidden/>
    <w:unhideWhenUsed/>
    <w:rsid w:val="002770CD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0CD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D467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0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46794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25C5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6794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D46794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46794"/>
    <w:rPr>
      <w:szCs w:val="20"/>
    </w:rPr>
  </w:style>
  <w:style w:type="character" w:styleId="HTMLCode">
    <w:name w:val="HTML Code"/>
    <w:uiPriority w:val="99"/>
    <w:semiHidden/>
    <w:unhideWhenUsed/>
    <w:rsid w:val="00EE25C5"/>
    <w:rPr>
      <w:rFonts w:ascii="Consolas" w:hAnsi="Consolas"/>
      <w:szCs w:val="20"/>
    </w:rPr>
  </w:style>
  <w:style w:type="character" w:styleId="HTMLDefinition">
    <w:name w:val="HTML Definition"/>
    <w:uiPriority w:val="99"/>
    <w:semiHidden/>
    <w:unhideWhenUsed/>
    <w:rsid w:val="00EE25C5"/>
    <w:rPr>
      <w:i/>
      <w:iCs/>
    </w:rPr>
  </w:style>
  <w:style w:type="character" w:styleId="HTMLKeyboard">
    <w:name w:val="HTML Keyboard"/>
    <w:uiPriority w:val="99"/>
    <w:semiHidden/>
    <w:unhideWhenUsed/>
    <w:rsid w:val="00EE25C5"/>
    <w:rPr>
      <w:rFonts w:ascii="Consolas" w:hAnsi="Consolas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46794"/>
    <w:rPr>
      <w:rFonts w:ascii="Consolas" w:hAnsi="Consolas"/>
      <w:szCs w:val="20"/>
    </w:rPr>
  </w:style>
  <w:style w:type="character" w:styleId="HTMLSample">
    <w:name w:val="HTML Sample"/>
    <w:uiPriority w:val="99"/>
    <w:semiHidden/>
    <w:unhideWhenUsed/>
    <w:rsid w:val="00EE25C5"/>
    <w:rPr>
      <w:rFonts w:ascii="Consolas" w:hAnsi="Consolas"/>
      <w:szCs w:val="24"/>
    </w:rPr>
  </w:style>
  <w:style w:type="character" w:styleId="HTMLTypewriter">
    <w:name w:val="HTML Typewriter"/>
    <w:uiPriority w:val="99"/>
    <w:semiHidden/>
    <w:unhideWhenUsed/>
    <w:rsid w:val="00EE25C5"/>
    <w:rPr>
      <w:rFonts w:ascii="Consolas" w:hAnsi="Consolas"/>
      <w:szCs w:val="20"/>
    </w:rPr>
  </w:style>
  <w:style w:type="character" w:styleId="HTMLVariable">
    <w:name w:val="HTML Variable"/>
    <w:uiPriority w:val="99"/>
    <w:semiHidden/>
    <w:unhideWhenUsed/>
    <w:rsid w:val="00EE25C5"/>
    <w:rPr>
      <w:i/>
      <w:iCs/>
    </w:rPr>
  </w:style>
  <w:style w:type="character" w:styleId="Hyperlink">
    <w:name w:val="Hyperlink"/>
    <w:uiPriority w:val="99"/>
    <w:semiHidden/>
    <w:unhideWhenUsed/>
    <w:rsid w:val="00EE25C5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22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1980" w:hanging="220"/>
    </w:pPr>
  </w:style>
  <w:style w:type="character" w:styleId="LineNumber">
    <w:name w:val="line number"/>
    <w:basedOn w:val="DefaultParagraphFont"/>
    <w:uiPriority w:val="99"/>
    <w:semiHidden/>
    <w:unhideWhenUsed/>
    <w:rsid w:val="00EE25C5"/>
  </w:style>
  <w:style w:type="paragraph" w:styleId="List">
    <w:name w:val="List"/>
    <w:basedOn w:val="Normal"/>
    <w:uiPriority w:val="99"/>
    <w:semiHidden/>
    <w:unhideWhenUsed/>
    <w:rsid w:val="00EE25C5"/>
    <w:pPr>
      <w:ind w:left="283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E25C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E25C5"/>
    <w:pPr>
      <w:spacing w:after="120"/>
      <w:ind w:left="283"/>
      <w:contextualSpacing/>
    </w:pPr>
  </w:style>
  <w:style w:type="paragraph" w:styleId="MacroText">
    <w:name w:val="macro"/>
    <w:link w:val="MacroTextChar"/>
    <w:uiPriority w:val="99"/>
    <w:semiHidden/>
    <w:unhideWhenUsed/>
    <w:rsid w:val="00EE25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line="276" w:lineRule="auto"/>
    </w:pPr>
    <w:rPr>
      <w:rFonts w:ascii="Consolas" w:hAnsi="Consolas"/>
      <w:sz w:val="22"/>
      <w:lang w:val="en-US" w:eastAsia="en-US"/>
    </w:rPr>
  </w:style>
  <w:style w:type="character" w:customStyle="1" w:styleId="MacroTextChar">
    <w:name w:val="Macro Text Char"/>
    <w:link w:val="MacroText"/>
    <w:uiPriority w:val="99"/>
    <w:semiHidden/>
    <w:rsid w:val="00D46794"/>
    <w:rPr>
      <w:rFonts w:ascii="Consolas" w:hAnsi="Consolas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E25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D46794"/>
    <w:rPr>
      <w:rFonts w:ascii="Arial" w:eastAsia="Times New Roman" w:hAnsi="Arial" w:cs="Times New Roman"/>
      <w:sz w:val="24"/>
      <w:szCs w:val="24"/>
      <w:shd w:val="pct20" w:color="auto" w:fill="aut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D46794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E25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46794"/>
  </w:style>
  <w:style w:type="paragraph" w:styleId="Subtitle">
    <w:name w:val="Subtitle"/>
    <w:basedOn w:val="Normal"/>
    <w:link w:val="SubtitleChar"/>
    <w:uiPriority w:val="99"/>
    <w:semiHidden/>
    <w:unhideWhenUsed/>
    <w:qFormat/>
    <w:rsid w:val="00EE25C5"/>
    <w:pPr>
      <w:numPr>
        <w:ilvl w:val="1"/>
      </w:numPr>
      <w:spacing w:after="160"/>
      <w:contextualSpacing/>
    </w:pPr>
    <w:rPr>
      <w:color w:val="5A5A5A"/>
      <w:spacing w:val="15"/>
    </w:rPr>
  </w:style>
  <w:style w:type="character" w:customStyle="1" w:styleId="SubtitleChar">
    <w:name w:val="Subtitle Char"/>
    <w:link w:val="Subtitle"/>
    <w:uiPriority w:val="99"/>
    <w:semiHidden/>
    <w:rsid w:val="00D46794"/>
    <w:rPr>
      <w:rFonts w:ascii="Arial" w:eastAsia="Times New Roman" w:hAnsi="Arial" w:cs="Times New Roman"/>
      <w:color w:val="5A5A5A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E25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E25C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EE25C5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EE25C5"/>
    <w:pPr>
      <w:spacing w:after="100"/>
    </w:pPr>
  </w:style>
  <w:style w:type="paragraph" w:styleId="Quote">
    <w:name w:val="Quote"/>
    <w:basedOn w:val="Normal"/>
    <w:link w:val="QuoteChar"/>
    <w:uiPriority w:val="29"/>
    <w:semiHidden/>
    <w:unhideWhenUsed/>
    <w:qFormat/>
    <w:rsid w:val="009F751F"/>
    <w:pPr>
      <w:spacing w:before="20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semiHidden/>
    <w:rsid w:val="009F751F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F751F"/>
    <w:pPr>
      <w:spacing w:before="360" w:after="360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semiHidden/>
    <w:rsid w:val="009F751F"/>
    <w:rPr>
      <w:i/>
      <w:iCs/>
      <w:color w:val="365F91"/>
    </w:rPr>
  </w:style>
  <w:style w:type="character" w:styleId="IntenseEmphasis">
    <w:name w:val="Intense Emphasis"/>
    <w:uiPriority w:val="21"/>
    <w:semiHidden/>
    <w:unhideWhenUsed/>
    <w:qFormat/>
    <w:rsid w:val="00EE25C5"/>
    <w:rPr>
      <w:i/>
      <w:iCs/>
      <w:color w:val="365F91"/>
    </w:rPr>
  </w:style>
  <w:style w:type="character" w:styleId="IntenseReference">
    <w:name w:val="Intense Reference"/>
    <w:uiPriority w:val="32"/>
    <w:semiHidden/>
    <w:unhideWhenUsed/>
    <w:qFormat/>
    <w:rsid w:val="00D46794"/>
    <w:rPr>
      <w:b/>
      <w:bCs/>
      <w:caps w:val="0"/>
      <w:smallCaps/>
      <w:color w:val="365F91"/>
      <w:spacing w:val="0"/>
    </w:rPr>
  </w:style>
  <w:style w:type="character" w:styleId="BookTitle">
    <w:name w:val="Book Title"/>
    <w:uiPriority w:val="33"/>
    <w:semiHidden/>
    <w:unhideWhenUsed/>
    <w:qFormat/>
    <w:rsid w:val="00D46794"/>
    <w:rPr>
      <w:b/>
      <w:bCs/>
      <w:i/>
      <w:iCs/>
      <w:spacing w:val="0"/>
    </w:r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9F751F"/>
    <w:pPr>
      <w:framePr w:wrap="around" w:vAnchor="text" w:hAnchor="text" w:y="1"/>
    </w:pPr>
    <w:rPr>
      <w:rFonts w:cs="Times New Roman"/>
      <w:bCs w:val="0"/>
    </w:rPr>
  </w:style>
  <w:style w:type="character" w:customStyle="1" w:styleId="UnresolvedMention1">
    <w:name w:val="Unresolved Mention1"/>
    <w:uiPriority w:val="99"/>
    <w:semiHidden/>
    <w:unhideWhenUsed/>
    <w:rsid w:val="00D46794"/>
    <w:rPr>
      <w:color w:val="595959"/>
      <w:shd w:val="clear" w:color="auto" w:fill="E6E6E6"/>
    </w:rPr>
  </w:style>
  <w:style w:type="table" w:styleId="TableGridLight">
    <w:name w:val="Grid Table Light"/>
    <w:basedOn w:val="TableNormal"/>
    <w:uiPriority w:val="40"/>
    <w:rsid w:val="00CE6D3B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1Light-Accent4">
    <w:name w:val="Grid Table 1 Light Accent 4"/>
    <w:basedOn w:val="TableNormal"/>
    <w:uiPriority w:val="46"/>
    <w:rsid w:val="00AA1380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1">
    <w:name w:val="Style1"/>
    <w:basedOn w:val="TableNormal"/>
    <w:uiPriority w:val="99"/>
    <w:rsid w:val="00264F50"/>
    <w:tblPr>
      <w:tblBorders>
        <w:top w:val="double" w:sz="4" w:space="0" w:color="7F7F7F"/>
        <w:bottom w:val="double" w:sz="4" w:space="0" w:color="7F7F7F"/>
        <w:insideH w:val="double" w:sz="4" w:space="0" w:color="7F7F7F"/>
      </w:tblBorders>
    </w:tblPr>
  </w:style>
  <w:style w:type="paragraph" w:styleId="Header">
    <w:name w:val="header"/>
    <w:basedOn w:val="Normal"/>
    <w:link w:val="HeaderChar"/>
    <w:uiPriority w:val="99"/>
    <w:unhideWhenUsed/>
    <w:rsid w:val="00555D3B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D3B"/>
  </w:style>
  <w:style w:type="paragraph" w:styleId="Footer">
    <w:name w:val="footer"/>
    <w:basedOn w:val="Normal"/>
    <w:link w:val="FooterChar"/>
    <w:uiPriority w:val="99"/>
    <w:unhideWhenUsed/>
    <w:rsid w:val="00555D3B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D3B"/>
  </w:style>
  <w:style w:type="paragraph" w:styleId="Bibliography">
    <w:name w:val="Bibliography"/>
    <w:basedOn w:val="Normal"/>
    <w:next w:val="Normal"/>
    <w:uiPriority w:val="37"/>
    <w:semiHidden/>
    <w:unhideWhenUsed/>
    <w:rsid w:val="00E92149"/>
  </w:style>
  <w:style w:type="paragraph" w:styleId="BodyText2">
    <w:name w:val="Body Text 2"/>
    <w:basedOn w:val="Normal"/>
    <w:link w:val="BodyText2Char"/>
    <w:uiPriority w:val="99"/>
    <w:semiHidden/>
    <w:unhideWhenUsed/>
    <w:rsid w:val="00E921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92149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2149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9214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2149"/>
    <w:pPr>
      <w:spacing w:after="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9214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214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92149"/>
  </w:style>
  <w:style w:type="paragraph" w:styleId="Closing">
    <w:name w:val="Closing"/>
    <w:basedOn w:val="Normal"/>
    <w:link w:val="Closing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92149"/>
  </w:style>
  <w:style w:type="table" w:styleId="ColorfulGrid">
    <w:name w:val="Colorful Grid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214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">
    <w:name w:val="Colorful List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2149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DarkList">
    <w:name w:val="Dark List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2149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92149"/>
  </w:style>
  <w:style w:type="character" w:customStyle="1" w:styleId="DateChar">
    <w:name w:val="Date Char"/>
    <w:basedOn w:val="DefaultParagraphFont"/>
    <w:link w:val="Date"/>
    <w:uiPriority w:val="99"/>
    <w:semiHidden/>
    <w:rsid w:val="00E92149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2149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92149"/>
  </w:style>
  <w:style w:type="character" w:styleId="Emphasis">
    <w:name w:val="Emphasis"/>
    <w:uiPriority w:val="99"/>
    <w:semiHidden/>
    <w:unhideWhenUsed/>
    <w:qFormat/>
    <w:rsid w:val="00E92149"/>
    <w:rPr>
      <w:i/>
      <w:iCs/>
    </w:rPr>
  </w:style>
  <w:style w:type="character" w:styleId="EndnoteReference">
    <w:name w:val="endnote reference"/>
    <w:uiPriority w:val="99"/>
    <w:semiHidden/>
    <w:unhideWhenUsed/>
    <w:rsid w:val="00E92149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2149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sz w:val="24"/>
      <w:szCs w:val="24"/>
    </w:rPr>
  </w:style>
  <w:style w:type="character" w:styleId="FollowedHyperlink">
    <w:name w:val="FollowedHyperlink"/>
    <w:uiPriority w:val="99"/>
    <w:semiHidden/>
    <w:unhideWhenUsed/>
    <w:rsid w:val="00E92149"/>
    <w:rPr>
      <w:color w:val="800080"/>
      <w:u w:val="single"/>
    </w:rPr>
  </w:style>
  <w:style w:type="character" w:styleId="FootnoteReference">
    <w:name w:val="footnote reference"/>
    <w:uiPriority w:val="99"/>
    <w:semiHidden/>
    <w:unhideWhenUsed/>
    <w:rsid w:val="00E92149"/>
    <w:rPr>
      <w:vertAlign w:val="superscript"/>
    </w:rPr>
  </w:style>
  <w:style w:type="table" w:styleId="GridTable1Light">
    <w:name w:val="Grid Table 1 Light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9214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2-Accent1">
    <w:name w:val="Grid Table 2 Accent 1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2-Accent2">
    <w:name w:val="Grid Table 2 Accent 2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2-Accent3">
    <w:name w:val="Grid Table 2 Accent 3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2-Accent4">
    <w:name w:val="Grid Table 2 Accent 4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2-Accent5">
    <w:name w:val="Grid Table 2 Accent 5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2-Accent6">
    <w:name w:val="Grid Table 2 Accent 6"/>
    <w:basedOn w:val="TableNormal"/>
    <w:uiPriority w:val="47"/>
    <w:rsid w:val="00E92149"/>
    <w:tblPr>
      <w:tblStyleRowBandSize w:val="1"/>
      <w:tblStyleColBandSize w:val="1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3">
    <w:name w:val="Grid Table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GridTable3-Accent1">
    <w:name w:val="Grid Table 3 Accent 1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styleId="GridTable3-Accent2">
    <w:name w:val="Grid Table 3 Accent 2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styleId="GridTable3-Accent3">
    <w:name w:val="Grid Table 3 Accent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styleId="GridTable3-Accent4">
    <w:name w:val="Grid Table 3 Accent 4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styleId="GridTable3-Accent5">
    <w:name w:val="Grid Table 3 Accent 5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styleId="GridTable3-Accent6">
    <w:name w:val="Grid Table 3 Accent 6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table" w:styleId="GridTable4">
    <w:name w:val="Grid Table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-Accent1">
    <w:name w:val="Grid Table 4 Accent 1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2">
    <w:name w:val="Grid Table 4 Accent 2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4-Accent3">
    <w:name w:val="Grid Table 4 Accent 3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4-Accent4">
    <w:name w:val="Grid Table 4 Accent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4-Accent5">
    <w:name w:val="Grid Table 4 Accent 5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6">
    <w:name w:val="Grid Table 4 Accent 6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5Dark">
    <w:name w:val="Grid Table 5 Dark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-Accent1">
    <w:name w:val="Grid Table 5 Dark Accent 1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styleId="GridTable5Dark-Accent2">
    <w:name w:val="Grid Table 5 Dark Accent 2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styleId="GridTable5Dark-Accent3">
    <w:name w:val="Grid Table 5 Dark Accent 3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styleId="GridTable5Dark-Accent4">
    <w:name w:val="Grid Table 5 Dark Accent 4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styleId="GridTable5Dark-Accent5">
    <w:name w:val="Grid Table 5 Dark Accent 5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GridTable5Dark-Accent6">
    <w:name w:val="Grid Table 5 Dark Accent 6"/>
    <w:basedOn w:val="TableNormal"/>
    <w:uiPriority w:val="50"/>
    <w:rsid w:val="00E9214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styleId="GridTable6Colorful">
    <w:name w:val="Grid Table 6 Colorful"/>
    <w:basedOn w:val="TableNormal"/>
    <w:uiPriority w:val="51"/>
    <w:rsid w:val="00E92149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6Colorful-Accent1">
    <w:name w:val="Grid Table 6 Colorful Accent 1"/>
    <w:basedOn w:val="TableNormal"/>
    <w:uiPriority w:val="51"/>
    <w:rsid w:val="00E92149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6Colorful-Accent2">
    <w:name w:val="Grid Table 6 Colorful Accent 2"/>
    <w:basedOn w:val="TableNormal"/>
    <w:uiPriority w:val="51"/>
    <w:rsid w:val="00E92149"/>
    <w:rPr>
      <w:color w:val="943634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6Colorful-Accent3">
    <w:name w:val="Grid Table 6 Colorful Accent 3"/>
    <w:basedOn w:val="TableNormal"/>
    <w:uiPriority w:val="51"/>
    <w:rsid w:val="00E92149"/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GridTable6Colorful-Accent4">
    <w:name w:val="Grid Table 6 Colorful Accent 4"/>
    <w:basedOn w:val="TableNormal"/>
    <w:uiPriority w:val="51"/>
    <w:rsid w:val="00E92149"/>
    <w:rPr>
      <w:color w:val="5F497A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GridTable6Colorful-Accent5">
    <w:name w:val="Grid Table 6 Colorful Accent 5"/>
    <w:basedOn w:val="TableNormal"/>
    <w:uiPriority w:val="51"/>
    <w:rsid w:val="00E92149"/>
    <w:rPr>
      <w:color w:val="31849B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6Colorful-Accent6">
    <w:name w:val="Grid Table 6 Colorful Accent 6"/>
    <w:basedOn w:val="TableNormal"/>
    <w:uiPriority w:val="51"/>
    <w:rsid w:val="00E92149"/>
    <w:rPr>
      <w:color w:val="E36C0A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GridTable7Colorful">
    <w:name w:val="Grid Table 7 Colorful"/>
    <w:basedOn w:val="TableNormal"/>
    <w:uiPriority w:val="52"/>
    <w:rsid w:val="00E92149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92149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92149"/>
    <w:rPr>
      <w:color w:val="943634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92149"/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92149"/>
    <w:rPr>
      <w:color w:val="5F497A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92149"/>
    <w:rPr>
      <w:color w:val="31849B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92149"/>
    <w:rPr>
      <w:color w:val="E36C0A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character" w:customStyle="1" w:styleId="Hashtag1">
    <w:name w:val="Hashtag1"/>
    <w:uiPriority w:val="99"/>
    <w:semiHidden/>
    <w:unhideWhenUsed/>
    <w:rsid w:val="00E92149"/>
    <w:rPr>
      <w:color w:val="2B579A"/>
      <w:shd w:val="clear" w:color="auto" w:fill="E6E6E6"/>
    </w:rPr>
  </w:style>
  <w:style w:type="character" w:customStyle="1" w:styleId="Heading4Char">
    <w:name w:val="Heading 4 Char"/>
    <w:link w:val="Heading4"/>
    <w:uiPriority w:val="9"/>
    <w:rsid w:val="00E73D3F"/>
    <w:rPr>
      <w:rFonts w:eastAsia="Times New Roman" w:cs="Times New Roman"/>
      <w:b/>
      <w:iCs/>
    </w:rPr>
  </w:style>
  <w:style w:type="character" w:customStyle="1" w:styleId="Heading5Char">
    <w:name w:val="Heading 5 Char"/>
    <w:link w:val="Heading5"/>
    <w:uiPriority w:val="9"/>
    <w:semiHidden/>
    <w:rsid w:val="009F751F"/>
    <w:rPr>
      <w:rFonts w:ascii="Arial" w:eastAsia="Times New Roman" w:hAnsi="Arial" w:cs="Times New Roman"/>
      <w:color w:val="365F91"/>
    </w:rPr>
  </w:style>
  <w:style w:type="character" w:styleId="HTMLAcronym">
    <w:name w:val="HTML Acronym"/>
    <w:basedOn w:val="DefaultParagraphFont"/>
    <w:uiPriority w:val="99"/>
    <w:semiHidden/>
    <w:unhideWhenUsed/>
    <w:rsid w:val="00E92149"/>
  </w:style>
  <w:style w:type="paragraph" w:styleId="HTMLAddress">
    <w:name w:val="HTML Address"/>
    <w:basedOn w:val="Normal"/>
    <w:link w:val="HTMLAddressChar"/>
    <w:uiPriority w:val="99"/>
    <w:semiHidden/>
    <w:unhideWhenUsed/>
    <w:rsid w:val="00E92149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E92149"/>
    <w:rPr>
      <w:i/>
      <w:iCs/>
    </w:rPr>
  </w:style>
  <w:style w:type="character" w:styleId="HTMLCite">
    <w:name w:val="HTML Cite"/>
    <w:uiPriority w:val="99"/>
    <w:semiHidden/>
    <w:unhideWhenUsed/>
    <w:rsid w:val="00E92149"/>
    <w:rPr>
      <w:i/>
      <w:iCs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76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2149"/>
    <w:rPr>
      <w:b/>
      <w:bCs/>
    </w:rPr>
  </w:style>
  <w:style w:type="table" w:styleId="LightGrid">
    <w:name w:val="Light Grid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214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214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214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214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2149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214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2149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2149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List2">
    <w:name w:val="List 2"/>
    <w:basedOn w:val="Normal"/>
    <w:uiPriority w:val="99"/>
    <w:semiHidden/>
    <w:unhideWhenUsed/>
    <w:rsid w:val="00E9214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214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214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214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E9214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214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214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2149"/>
    <w:pPr>
      <w:numPr>
        <w:numId w:val="10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214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214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214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214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2149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2149"/>
    <w:pPr>
      <w:numPr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2149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2149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2149"/>
    <w:pPr>
      <w:numPr>
        <w:numId w:val="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9214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1Light-Accent2">
    <w:name w:val="List Table 1 Light Accent 2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1Light-Accent3">
    <w:name w:val="List Table 1 Light Accent 3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1Light-Accent4">
    <w:name w:val="List Table 1 Light Accent 4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1Light-Accent5">
    <w:name w:val="List Table 1 Light Accent 5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1Light-Accent6">
    <w:name w:val="List Table 1 Light Accent 6"/>
    <w:basedOn w:val="TableNormal"/>
    <w:uiPriority w:val="46"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2">
    <w:name w:val="List Table 2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2-Accent1">
    <w:name w:val="List Table 2 Accent 1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2-Accent2">
    <w:name w:val="List Table 2 Accent 2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2-Accent3">
    <w:name w:val="List Table 2 Accent 3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C2D69B"/>
        <w:bottom w:val="single" w:sz="4" w:space="0" w:color="C2D69B"/>
        <w:insideH w:val="single" w:sz="4" w:space="0" w:color="C2D69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2-Accent4">
    <w:name w:val="List Table 2 Accent 4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B2A1C7"/>
        <w:bottom w:val="single" w:sz="4" w:space="0" w:color="B2A1C7"/>
        <w:insideH w:val="single" w:sz="4" w:space="0" w:color="B2A1C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2-Accent5">
    <w:name w:val="List Table 2 Accent 5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92CDDC"/>
        <w:bottom w:val="single" w:sz="4" w:space="0" w:color="92CDDC"/>
        <w:insideH w:val="single" w:sz="4" w:space="0" w:color="92CDDC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2-Accent6">
    <w:name w:val="List Table 2 Accent 6"/>
    <w:basedOn w:val="TableNormal"/>
    <w:uiPriority w:val="47"/>
    <w:rsid w:val="00E92149"/>
    <w:tblPr>
      <w:tblStyleRowBandSize w:val="1"/>
      <w:tblStyleColBandSize w:val="1"/>
      <w:tblBorders>
        <w:top w:val="single" w:sz="4" w:space="0" w:color="FABF8F"/>
        <w:bottom w:val="single" w:sz="4" w:space="0" w:color="FABF8F"/>
        <w:insideH w:val="single" w:sz="4" w:space="0" w:color="FABF8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3">
    <w:name w:val="List Table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</w:tblPr>
    <w:tblStylePr w:type="firstRow">
      <w:rPr>
        <w:b/>
        <w:bCs/>
        <w:color w:val="FFFFFF"/>
      </w:rPr>
      <w:tblPr/>
      <w:tcPr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tblPr/>
      <w:tcPr>
        <w:tcBorders>
          <w:top w:val="single" w:sz="4" w:space="0" w:color="C0504D"/>
          <w:bottom w:val="single" w:sz="4" w:space="0" w:color="C0504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/>
          <w:left w:val="nil"/>
        </w:tcBorders>
      </w:tcPr>
    </w:tblStylePr>
    <w:tblStylePr w:type="swCell">
      <w:tblPr/>
      <w:tcPr>
        <w:tcBorders>
          <w:top w:val="double" w:sz="4" w:space="0" w:color="C0504D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</w:tblBorders>
    </w:tblPr>
    <w:tblStylePr w:type="firstRow">
      <w:rPr>
        <w:b/>
        <w:bCs/>
        <w:color w:val="FFFFFF"/>
      </w:rPr>
      <w:tblPr/>
      <w:tcPr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/>
          <w:left w:val="nil"/>
        </w:tcBorders>
      </w:tcPr>
    </w:tblStylePr>
    <w:tblStylePr w:type="swCell">
      <w:tblPr/>
      <w:tcPr>
        <w:tcBorders>
          <w:top w:val="double" w:sz="4" w:space="0" w:color="8064A2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9214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</w:tblBorders>
    </w:tblPr>
    <w:tblStylePr w:type="firstRow">
      <w:rPr>
        <w:b/>
        <w:bCs/>
        <w:color w:val="FFFFFF"/>
      </w:rPr>
      <w:tblPr/>
      <w:tcPr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tblPr/>
      <w:tcPr>
        <w:tcBorders>
          <w:top w:val="single" w:sz="4" w:space="0" w:color="F79646"/>
          <w:bottom w:val="single" w:sz="4" w:space="0" w:color="F7964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/>
          <w:left w:val="nil"/>
        </w:tcBorders>
      </w:tcPr>
    </w:tblStylePr>
    <w:tblStylePr w:type="swCell">
      <w:tblPr/>
      <w:tcPr>
        <w:tcBorders>
          <w:top w:val="double" w:sz="4" w:space="0" w:color="F7964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4-Accent1">
    <w:name w:val="List Table 4 Accent 1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4-Accent2">
    <w:name w:val="List Table 4 Accent 2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4-Accent3">
    <w:name w:val="List Table 4 Accent 3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4-Accent4">
    <w:name w:val="List Table 4 Accent 4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4-Accent5">
    <w:name w:val="List Table 4 Accent 5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4-Accent6">
    <w:name w:val="List Table 4 Accent 6"/>
    <w:basedOn w:val="TableNormal"/>
    <w:uiPriority w:val="49"/>
    <w:rsid w:val="00E92149"/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5Dark">
    <w:name w:val="List Table 5 Dark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tblBorders>
    </w:tblPr>
    <w:tcPr>
      <w:shd w:val="clear" w:color="auto" w:fill="4F81B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C0504D"/>
        <w:left w:val="single" w:sz="24" w:space="0" w:color="C0504D"/>
        <w:bottom w:val="single" w:sz="24" w:space="0" w:color="C0504D"/>
        <w:right w:val="single" w:sz="24" w:space="0" w:color="C0504D"/>
      </w:tblBorders>
    </w:tblPr>
    <w:tcPr>
      <w:shd w:val="clear" w:color="auto" w:fill="C0504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tblBorders>
    </w:tblPr>
    <w:tcPr>
      <w:shd w:val="clear" w:color="auto" w:fill="9BBB5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8064A2"/>
        <w:left w:val="single" w:sz="24" w:space="0" w:color="8064A2"/>
        <w:bottom w:val="single" w:sz="24" w:space="0" w:color="8064A2"/>
        <w:right w:val="single" w:sz="24" w:space="0" w:color="8064A2"/>
      </w:tblBorders>
    </w:tblPr>
    <w:tcPr>
      <w:shd w:val="clear" w:color="auto" w:fill="8064A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4BACC6"/>
        <w:left w:val="single" w:sz="24" w:space="0" w:color="4BACC6"/>
        <w:bottom w:val="single" w:sz="24" w:space="0" w:color="4BACC6"/>
        <w:right w:val="single" w:sz="24" w:space="0" w:color="4BACC6"/>
      </w:tblBorders>
    </w:tblPr>
    <w:tcPr>
      <w:shd w:val="clear" w:color="auto" w:fill="4BACC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92149"/>
    <w:rPr>
      <w:color w:val="FFFFFF"/>
    </w:rPr>
    <w:tblPr>
      <w:tblStyleRowBandSize w:val="1"/>
      <w:tblStyleColBandSize w:val="1"/>
      <w:tblBorders>
        <w:top w:val="single" w:sz="24" w:space="0" w:color="F79646"/>
        <w:left w:val="single" w:sz="24" w:space="0" w:color="F79646"/>
        <w:bottom w:val="single" w:sz="24" w:space="0" w:color="F79646"/>
        <w:right w:val="single" w:sz="24" w:space="0" w:color="F79646"/>
      </w:tblBorders>
    </w:tblPr>
    <w:tcPr>
      <w:shd w:val="clear" w:color="auto" w:fill="F7964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92149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-Accent1">
    <w:name w:val="List Table 6 Colorful Accent 1"/>
    <w:basedOn w:val="TableNormal"/>
    <w:uiPriority w:val="51"/>
    <w:rsid w:val="00E92149"/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6Colorful-Accent2">
    <w:name w:val="List Table 6 Colorful Accent 2"/>
    <w:basedOn w:val="TableNormal"/>
    <w:uiPriority w:val="51"/>
    <w:rsid w:val="00E92149"/>
    <w:rPr>
      <w:color w:val="943634"/>
    </w:rPr>
    <w:tblPr>
      <w:tblStyleRowBandSize w:val="1"/>
      <w:tblStyleColBandSize w:val="1"/>
      <w:tblBorders>
        <w:top w:val="single" w:sz="4" w:space="0" w:color="C0504D"/>
        <w:bottom w:val="single" w:sz="4" w:space="0" w:color="C0504D"/>
      </w:tblBorders>
    </w:tblPr>
    <w:tblStylePr w:type="firstRow">
      <w:rPr>
        <w:b/>
        <w:bCs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6Colorful-Accent3">
    <w:name w:val="List Table 6 Colorful Accent 3"/>
    <w:basedOn w:val="TableNormal"/>
    <w:uiPriority w:val="51"/>
    <w:rsid w:val="00E92149"/>
    <w:rPr>
      <w:color w:val="76923C"/>
    </w:rPr>
    <w:tblPr>
      <w:tblStyleRowBandSize w:val="1"/>
      <w:tblStyleColBandSize w:val="1"/>
      <w:tblBorders>
        <w:top w:val="single" w:sz="4" w:space="0" w:color="9BBB59"/>
        <w:bottom w:val="single" w:sz="4" w:space="0" w:color="9BBB59"/>
      </w:tblBorders>
    </w:tblPr>
    <w:tblStylePr w:type="firstRow">
      <w:rPr>
        <w:b/>
        <w:bCs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ListTable6Colorful-Accent4">
    <w:name w:val="List Table 6 Colorful Accent 4"/>
    <w:basedOn w:val="TableNormal"/>
    <w:uiPriority w:val="51"/>
    <w:rsid w:val="00E92149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Table6Colorful-Accent5">
    <w:name w:val="List Table 6 Colorful Accent 5"/>
    <w:basedOn w:val="TableNormal"/>
    <w:uiPriority w:val="51"/>
    <w:rsid w:val="00E92149"/>
    <w:rPr>
      <w:color w:val="31849B"/>
    </w:rPr>
    <w:tblPr>
      <w:tblStyleRowBandSize w:val="1"/>
      <w:tblStyleColBandSize w:val="1"/>
      <w:tblBorders>
        <w:top w:val="single" w:sz="4" w:space="0" w:color="4BACC6"/>
        <w:bottom w:val="single" w:sz="4" w:space="0" w:color="4BACC6"/>
      </w:tblBorders>
    </w:tblPr>
    <w:tblStylePr w:type="firstRow">
      <w:rPr>
        <w:b/>
        <w:bCs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6Colorful-Accent6">
    <w:name w:val="List Table 6 Colorful Accent 6"/>
    <w:basedOn w:val="TableNormal"/>
    <w:uiPriority w:val="51"/>
    <w:rsid w:val="00E92149"/>
    <w:rPr>
      <w:color w:val="E36C0A"/>
    </w:rPr>
    <w:tblPr>
      <w:tblStyleRowBandSize w:val="1"/>
      <w:tblStyleColBandSize w:val="1"/>
      <w:tblBorders>
        <w:top w:val="single" w:sz="4" w:space="0" w:color="F79646"/>
        <w:bottom w:val="single" w:sz="4" w:space="0" w:color="F79646"/>
      </w:tblBorders>
    </w:tblPr>
    <w:tblStylePr w:type="firstRow">
      <w:rPr>
        <w:b/>
        <w:bCs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7Colorful">
    <w:name w:val="List Table 7 Colorful"/>
    <w:basedOn w:val="TableNormal"/>
    <w:uiPriority w:val="52"/>
    <w:rsid w:val="00E92149"/>
    <w:rPr>
      <w:color w:val="000000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92149"/>
    <w:rPr>
      <w:color w:val="365F91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92149"/>
    <w:rPr>
      <w:color w:val="943634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C0504D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C0504D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C0504D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C0504D"/>
        </w:tcBorders>
        <w:shd w:val="clear" w:color="auto" w:fill="FFFFFF"/>
      </w:tc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2149"/>
    <w:rPr>
      <w:color w:val="76923C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9BBB59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9BBB59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9BBB59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9BBB59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92149"/>
    <w:rPr>
      <w:color w:val="5F497A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8064A2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8064A2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8064A2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92149"/>
    <w:rPr>
      <w:color w:val="31849B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4BACC6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4BACC6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4BACC6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92149"/>
    <w:rPr>
      <w:color w:val="E36C0A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F79646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F79646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F79646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F79646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214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214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List1">
    <w:name w:val="Medium List 1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" w:eastAsia="Times New Roman" w:hAnsi="Arial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2149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214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21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uiPriority w:val="99"/>
    <w:semiHidden/>
    <w:unhideWhenUsed/>
    <w:rsid w:val="00E92149"/>
    <w:rPr>
      <w:color w:val="2B579A"/>
      <w:shd w:val="clear" w:color="auto" w:fill="E6E6E6"/>
    </w:rPr>
  </w:style>
  <w:style w:type="paragraph" w:styleId="NoSpacing">
    <w:name w:val="No Spacing"/>
    <w:uiPriority w:val="1"/>
    <w:semiHidden/>
    <w:unhideWhenUsed/>
    <w:qFormat/>
    <w:rsid w:val="00E92149"/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9214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9214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2149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92149"/>
  </w:style>
  <w:style w:type="character" w:styleId="PageNumber">
    <w:name w:val="page number"/>
    <w:basedOn w:val="DefaultParagraphFont"/>
    <w:uiPriority w:val="99"/>
    <w:semiHidden/>
    <w:unhideWhenUsed/>
    <w:rsid w:val="00E92149"/>
  </w:style>
  <w:style w:type="table" w:styleId="PlainTable1">
    <w:name w:val="Plain Table 1"/>
    <w:basedOn w:val="TableNormal"/>
    <w:uiPriority w:val="41"/>
    <w:rsid w:val="00E92149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E9214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E9214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214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5">
    <w:name w:val="Plain Table 5"/>
    <w:basedOn w:val="TableNormal"/>
    <w:uiPriority w:val="45"/>
    <w:rsid w:val="00E92149"/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92149"/>
  </w:style>
  <w:style w:type="character" w:customStyle="1" w:styleId="SmartHyperlink1">
    <w:name w:val="Smart Hyperlink1"/>
    <w:uiPriority w:val="99"/>
    <w:semiHidden/>
    <w:unhideWhenUsed/>
    <w:rsid w:val="00E92149"/>
    <w:rPr>
      <w:u w:val="dotted"/>
    </w:rPr>
  </w:style>
  <w:style w:type="character" w:styleId="Strong">
    <w:name w:val="Strong"/>
    <w:uiPriority w:val="99"/>
    <w:semiHidden/>
    <w:unhideWhenUsed/>
    <w:qFormat/>
    <w:rsid w:val="00E92149"/>
    <w:rPr>
      <w:b/>
      <w:bCs/>
    </w:rPr>
  </w:style>
  <w:style w:type="character" w:styleId="SubtleEmphasis">
    <w:name w:val="Subtle Emphasis"/>
    <w:uiPriority w:val="19"/>
    <w:semiHidden/>
    <w:unhideWhenUsed/>
    <w:qFormat/>
    <w:rsid w:val="00E92149"/>
    <w:rPr>
      <w:i/>
      <w:iCs/>
      <w:color w:val="404040"/>
    </w:rPr>
  </w:style>
  <w:style w:type="character" w:styleId="SubtleReference">
    <w:name w:val="Subtle Reference"/>
    <w:uiPriority w:val="31"/>
    <w:semiHidden/>
    <w:unhideWhenUsed/>
    <w:qFormat/>
    <w:rsid w:val="00E92149"/>
    <w:rPr>
      <w:smallCaps/>
      <w:color w:val="5A5A5A"/>
    </w:rPr>
  </w:style>
  <w:style w:type="table" w:styleId="Table3Deffects1">
    <w:name w:val="Table 3D effects 1"/>
    <w:basedOn w:val="TableNormal"/>
    <w:semiHidden/>
    <w:unhideWhenUsed/>
    <w:rsid w:val="00E9214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E9214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E9214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E9214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E9214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E9214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E9214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E9214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E9214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E9214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E9214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E9214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E921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E9214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E921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E9214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E9214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E9214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E9214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E9214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E9214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E9214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E92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E9214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E921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unhideWhenUsed/>
    <w:rsid w:val="00E921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E9214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E9214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E921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E9214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E9214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E92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E9214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E921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E9214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2">
    <w:name w:val="toc 2"/>
    <w:basedOn w:val="Normal"/>
    <w:next w:val="Normal"/>
    <w:autoRedefine/>
    <w:uiPriority w:val="99"/>
    <w:semiHidden/>
    <w:unhideWhenUsed/>
    <w:rsid w:val="00E921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E9214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E9214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E9214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E9214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E9214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E9214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E92149"/>
    <w:pPr>
      <w:spacing w:after="100"/>
      <w:ind w:left="1760"/>
    </w:pPr>
  </w:style>
  <w:style w:type="table" w:customStyle="1" w:styleId="TableGrid10">
    <w:name w:val="Table Grid1"/>
    <w:basedOn w:val="TableNormal"/>
    <w:next w:val="TableGrid"/>
    <w:rsid w:val="00A8168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veteranswales.co.uk/how-to-self-refer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cid:614621889510660732768227" TargetMode="External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049729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9f693f-82c8-4b00-9fb0-27f117a67059">
      <Terms xmlns="http://schemas.microsoft.com/office/infopath/2007/PartnerControls"/>
    </lcf76f155ced4ddcb4097134ff3c332f>
    <TaxCatchAll xmlns="f603931f-374d-4029-ad28-b5a4dbb2b716" xsi:nil="true"/>
    <SharedWithUsers xmlns="f603931f-374d-4029-ad28-b5a4dbb2b716">
      <UserInfo>
        <DisplayName>Lorraine Harry (Swansea Bay UHB - Burns &amp; Plastics)</DisplayName>
        <AccountId>309</AccountId>
        <AccountType/>
      </UserInfo>
      <UserInfo>
        <DisplayName>Bethan Hughes (Swansea Bay - Major Trauma Network)</DisplayName>
        <AccountId>10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06D7E8E867645AD5CBA4566B63E98" ma:contentTypeVersion="17" ma:contentTypeDescription="Create a new document." ma:contentTypeScope="" ma:versionID="f5a5b3e15bf5fec3929a57699c9b538f">
  <xsd:schema xmlns:xsd="http://www.w3.org/2001/XMLSchema" xmlns:xs="http://www.w3.org/2001/XMLSchema" xmlns:p="http://schemas.microsoft.com/office/2006/metadata/properties" xmlns:ns2="cc9f693f-82c8-4b00-9fb0-27f117a67059" xmlns:ns3="f603931f-374d-4029-ad28-b5a4dbb2b716" targetNamespace="http://schemas.microsoft.com/office/2006/metadata/properties" ma:root="true" ma:fieldsID="2a65aa63b9a3c93eb2b1321b2a2bbc55" ns2:_="" ns3:_="">
    <xsd:import namespace="cc9f693f-82c8-4b00-9fb0-27f117a67059"/>
    <xsd:import namespace="f603931f-374d-4029-ad28-b5a4dbb2b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f693f-82c8-4b00-9fb0-27f117a67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3931f-374d-4029-ad28-b5a4dbb2b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2ec2e3-b07f-4e31-9e3a-3936044e28b1}" ma:internalName="TaxCatchAll" ma:showField="CatchAllData" ma:web="f603931f-374d-4029-ad28-b5a4dbb2b7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550C77-CF1C-4CCF-B9A8-98AEDBBF695B}">
  <ds:schemaRefs>
    <ds:schemaRef ds:uri="http://schemas.microsoft.com/office/2006/documentManagement/types"/>
    <ds:schemaRef ds:uri="f603931f-374d-4029-ad28-b5a4dbb2b716"/>
    <ds:schemaRef ds:uri="http://schemas.microsoft.com/office/2006/metadata/properties"/>
    <ds:schemaRef ds:uri="cc9f693f-82c8-4b00-9fb0-27f117a67059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E0A0185-4D7C-4210-B5E3-7D21FF46B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f693f-82c8-4b00-9fb0-27f117a67059"/>
    <ds:schemaRef ds:uri="f603931f-374d-4029-ad28-b5a4dbb2b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341890-0BD0-4D2F-B057-1164E5E136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3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Ead</dc:creator>
  <cp:keywords/>
  <cp:lastModifiedBy>Bethan Hughes (Swansea Bay - Major Trauma Network)</cp:lastModifiedBy>
  <cp:revision>2</cp:revision>
  <cp:lastPrinted>2022-10-18T07:26:00Z</cp:lastPrinted>
  <dcterms:created xsi:type="dcterms:W3CDTF">2023-10-02T09:40:00Z</dcterms:created>
  <dcterms:modified xsi:type="dcterms:W3CDTF">2023-10-02T09:40:00Z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0x010100EE106D7E8E867645AD5CBA4566B63E98</vt:lpwstr>
  </property>
  <property fmtid="{D5CDD505-2E9C-101B-9397-08002B2CF9AE}" pid="3" name="MediaServiceImageTags">
    <vt:lpwstr/>
  </property>
</Properties>
</file>